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500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2410"/>
        <w:gridCol w:w="2835"/>
        <w:gridCol w:w="1418"/>
        <w:gridCol w:w="425"/>
        <w:gridCol w:w="1559"/>
        <w:gridCol w:w="1559"/>
        <w:gridCol w:w="1867"/>
        <w:gridCol w:w="260"/>
        <w:gridCol w:w="3167"/>
      </w:tblGrid>
      <w:tr w:rsidR="0078103F" w:rsidRPr="00D61C16" w14:paraId="5130FB3F" w14:textId="77777777" w:rsidTr="00BA5678">
        <w:trPr>
          <w:cantSplit/>
          <w:trHeight w:val="806"/>
        </w:trPr>
        <w:tc>
          <w:tcPr>
            <w:tcW w:w="1550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0254AE5F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3793D">
              <w:rPr>
                <w:rFonts w:ascii="Tahoma" w:hAnsi="Tahoma" w:cs="Tahoma"/>
                <w:b/>
                <w:bCs/>
                <w:sz w:val="24"/>
                <w:szCs w:val="24"/>
              </w:rPr>
              <w:t>DIVISION</w:t>
            </w:r>
          </w:p>
        </w:tc>
      </w:tr>
      <w:tr w:rsidR="000732D9" w:rsidRPr="00D61C16" w14:paraId="3A69EA39" w14:textId="77777777" w:rsidTr="000732D9">
        <w:trPr>
          <w:cantSplit/>
          <w:trHeight w:val="806"/>
        </w:trPr>
        <w:tc>
          <w:tcPr>
            <w:tcW w:w="1550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4B4EF2" w14:textId="01CE699D" w:rsidR="000732D9" w:rsidRDefault="000732D9" w:rsidP="000732D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 children need to use concrete objects, pictorial representations (including a Tens frame) and arrays with the support of the teacher.</w:t>
            </w:r>
          </w:p>
          <w:p w14:paraId="3B97677D" w14:textId="77777777" w:rsidR="000732D9" w:rsidRDefault="000732D9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0732D9" w:rsidRPr="00D61C16" w14:paraId="33C05E73" w14:textId="77777777" w:rsidTr="000732D9">
        <w:trPr>
          <w:cantSplit/>
          <w:trHeight w:val="1947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0732D9" w:rsidRPr="00DA4450" w:rsidRDefault="000732D9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61FE2DA8" w14:textId="1BDC3FC2" w:rsidR="000732D9" w:rsidRPr="00DA4450" w:rsidRDefault="000732D9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2BFFC06" w14:textId="77777777" w:rsidR="000732D9" w:rsidRPr="00DA4450" w:rsidRDefault="000732D9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482935E1" w14:textId="77777777" w:rsidR="000732D9" w:rsidRPr="00DA4450" w:rsidRDefault="000732D9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631AB83E" w14:textId="08B9C90A" w:rsidR="000732D9" w:rsidRPr="00DA4450" w:rsidRDefault="000732D9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EDB45B" w14:textId="7AC12B68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Concept of Sharing</w:t>
            </w:r>
          </w:p>
          <w:p w14:paraId="00F299AD" w14:textId="75FE23F0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B5A0D5" w14:textId="1FE7C6F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C81B44" w14:textId="3B34C8CF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If I share 12 sweets by 2 people, how many sweets will each person get?</w:t>
            </w:r>
          </w:p>
          <w:p w14:paraId="22AAAA59" w14:textId="3C3FD20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983472" w14:textId="7BB8053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÷ 2 = 6</w:t>
            </w:r>
          </w:p>
          <w:p w14:paraId="5DAD546A" w14:textId="5D8C585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253E9E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81E3C6" w14:textId="5648542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114BA7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66AD0BB6" wp14:editId="7805EF36">
                  <wp:simplePos x="0" y="0"/>
                  <wp:positionH relativeFrom="column">
                    <wp:posOffset>599440</wp:posOffset>
                  </wp:positionH>
                  <wp:positionV relativeFrom="page">
                    <wp:posOffset>1279525</wp:posOffset>
                  </wp:positionV>
                  <wp:extent cx="753745" cy="1592580"/>
                  <wp:effectExtent l="0" t="317" r="7937" b="7938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53745" cy="159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0EB3B8" w14:textId="2D118C30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3BC81C" w14:textId="3178964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297C1A" w14:textId="28EE3A8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4BB728" w14:textId="16BE7CA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C10E14" w14:textId="1D45CEF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2187F7" w14:textId="1369C4F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B69824" w14:textId="06F77772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AE0623" w14:textId="552E4F9F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B1579B" w14:textId="6A7AD522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4F7510" w14:textId="544A960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6A01ED" w14:textId="19D8BF36" w:rsidR="000732D9" w:rsidRDefault="000732D9" w:rsidP="0078103F">
            <w:pPr>
              <w:pBdr>
                <w:bottom w:val="dotted" w:sz="24" w:space="1" w:color="auto"/>
              </w:pBdr>
              <w:rPr>
                <w:rFonts w:ascii="Tahoma" w:hAnsi="Tahoma" w:cs="Tahoma"/>
                <w:sz w:val="20"/>
                <w:szCs w:val="20"/>
              </w:rPr>
            </w:pPr>
          </w:p>
          <w:p w14:paraId="10240706" w14:textId="77777777" w:rsidR="00792A7F" w:rsidRDefault="00792A7F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2E3B22" w14:textId="653F167F" w:rsidR="00792A7F" w:rsidRDefault="00792A7F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Low cognitive load</w:t>
            </w:r>
            <w:bookmarkStart w:id="0" w:name="_GoBack"/>
            <w:bookmarkEnd w:id="0"/>
          </w:p>
          <w:p w14:paraId="39423DD9" w14:textId="3D4B70A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2E2ADD" w14:textId="102F127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E513B5" w14:textId="0731FFD8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30A2F7" w14:textId="78E8989F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340320" w14:textId="7C68A3B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5E5D94" w14:textId="2038E16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2B7F03" w14:textId="3CB46D1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C9940B" w14:textId="00416CE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FB739E" w14:textId="118F59D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76E62C" w14:textId="436907F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64653B" w14:textId="398C46A0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7E38D2" w14:textId="6656C22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643C26" w14:textId="056444B1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ABE754" w14:textId="47D6881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2F9687" w14:textId="18AE670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B4256D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203FA5" w14:textId="7FDD5D0A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19378" w14:textId="41B32581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B2A793" w14:textId="30D3607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928FAF" w14:textId="77777777" w:rsidR="000732D9" w:rsidRDefault="000732D9" w:rsidP="0094210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90FCDC" w14:textId="362CC14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Concept of Grouping</w:t>
            </w:r>
          </w:p>
          <w:p w14:paraId="1341B86B" w14:textId="5B4CA4A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568FD0" w14:textId="0AF8D3F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E8F58B" w14:textId="337D086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How many groups of 2 can I make with 12 sweets?</w:t>
            </w:r>
          </w:p>
          <w:p w14:paraId="34C5A101" w14:textId="01C58522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D910F1" w14:textId="568777D1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56BBC6" w14:textId="6BE024C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114BA7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341858ED" wp14:editId="563D957D">
                  <wp:simplePos x="0" y="0"/>
                  <wp:positionH relativeFrom="column">
                    <wp:posOffset>557530</wp:posOffset>
                  </wp:positionH>
                  <wp:positionV relativeFrom="page">
                    <wp:posOffset>1187450</wp:posOffset>
                  </wp:positionV>
                  <wp:extent cx="582295" cy="1677035"/>
                  <wp:effectExtent l="508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82295" cy="1677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0"/>
                <w:szCs w:val="20"/>
              </w:rPr>
              <w:t>12 ÷ 2 = 6</w:t>
            </w:r>
          </w:p>
          <w:p w14:paraId="10EF464D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D90E61" w14:textId="6D0974B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D00D71" w14:textId="2EA063E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260D3B" w14:textId="00D668A1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7893F2" w14:textId="4A3026B1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8725F8" w14:textId="7FC8860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CA2916" w14:textId="4896FE8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AFF442" w14:textId="703A790A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427883" w14:textId="2715E11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688B8B" w14:textId="7EBE0DB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21047D" w14:textId="79B6158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6518B6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B2A4AE" w14:textId="7364754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455B2" w14:textId="0B88885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E298F8" w14:textId="03131A2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DEABD3" w14:textId="0F7281D8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EBEAD3" w14:textId="139C72B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E912E4" w14:textId="4F86BB2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C77B0B" w14:textId="45C8630F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8D1F46" w14:textId="47F59EB0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D5B31C" w14:textId="0545059A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F4A2E9" w14:textId="1B1AA6C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7DDE5D" w14:textId="3FC8721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CDFA88" w14:textId="0410F7E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02C06B" w14:textId="769C937F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D36C0A" w14:textId="1CE4B40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DBDFF1" w14:textId="6A2AE12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0BEB96" w14:textId="0659943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98AB39" w14:textId="3CED72F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61201C" w14:textId="3519C7F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18F086" w14:textId="0CD01B7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B9CB4B" w14:textId="40B8BEC8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7BE3E3" w14:textId="77777777" w:rsidR="000732D9" w:rsidRPr="00A618BE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CABFF" w14:textId="3645F502" w:rsidR="000732D9" w:rsidRDefault="000732D9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06B2513" w14:textId="18480DB7" w:rsidR="000732D9" w:rsidRPr="00DA4450" w:rsidRDefault="000732D9" w:rsidP="00A618B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529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1EB54A" w14:textId="09CFF51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Learn HALVES TO 20 off by heart.</w:t>
            </w:r>
          </w:p>
          <w:p w14:paraId="21E5552E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0DC63E" w14:textId="0FC0948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20 = 10</w:t>
            </w:r>
          </w:p>
          <w:p w14:paraId="6A0E97EB" w14:textId="30C69D7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18= 9</w:t>
            </w:r>
          </w:p>
          <w:p w14:paraId="4E939407" w14:textId="58FE5AF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16 = 8</w:t>
            </w:r>
          </w:p>
          <w:p w14:paraId="30F585EF" w14:textId="15F2217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14 = 7</w:t>
            </w:r>
          </w:p>
          <w:p w14:paraId="04FAED69" w14:textId="4806A40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12 = 6</w:t>
            </w:r>
          </w:p>
          <w:p w14:paraId="2881F372" w14:textId="13D1D78A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10= 5</w:t>
            </w:r>
          </w:p>
          <w:p w14:paraId="7B466818" w14:textId="563CA92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8 = 4</w:t>
            </w:r>
          </w:p>
          <w:p w14:paraId="7031C7A8" w14:textId="671061CD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6 = 3</w:t>
            </w:r>
          </w:p>
          <w:p w14:paraId="7A84F659" w14:textId="4717B2F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4 = 2</w:t>
            </w:r>
          </w:p>
          <w:p w14:paraId="7338EAD1" w14:textId="2FF06CC6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2 = 1</w:t>
            </w:r>
          </w:p>
          <w:p w14:paraId="3589C1C5" w14:textId="00DB743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07218C" w14:textId="729EEC72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E1CF11" w14:textId="52D1B08B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6E9784" w14:textId="1AB786AF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B6B85A" w14:textId="35CB00D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EB9E54" w14:textId="3525EA23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941098" w14:textId="6D4D3C7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1538E8" w14:textId="14350569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1D3A8D" w14:textId="695C0FE8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DB2B93" w14:textId="7223564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B1E49E" w14:textId="539C60EE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3F7B01" w14:textId="6B5EA875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717B34" w14:textId="0190468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EF155F" w14:textId="6D138CF1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12DE12" w14:textId="48DE129C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7CBBBF" w14:textId="6E3B5664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6E2985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4A4B71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AAE07A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84DEB9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080A63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F2A20D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72B928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4F744E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808271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BAD6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D826B6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56B65E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EB2905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DAA58D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B86175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119E3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08AE16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94CC42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E1A4A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02A1D2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FEC959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7097FC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112BD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D0661B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D2CC4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519EB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E2C147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9FB796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FA2C49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16AF6E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E98156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6DA9F7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3200A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345939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004E52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214BA1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C50A90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FC1783" w14:textId="77777777" w:rsidR="000732D9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2E332415" w:rsidR="000732D9" w:rsidRPr="00DA4450" w:rsidRDefault="000732D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453FC" w:rsidRPr="00D61C16" w14:paraId="68DA256E" w14:textId="77777777" w:rsidTr="003571A0">
        <w:trPr>
          <w:cantSplit/>
          <w:trHeight w:val="806"/>
        </w:trPr>
        <w:tc>
          <w:tcPr>
            <w:tcW w:w="1550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3A58827B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 w:rsidR="00A3793D">
              <w:rPr>
                <w:rFonts w:ascii="Tahoma" w:hAnsi="Tahoma" w:cs="Tahoma"/>
                <w:b/>
                <w:bCs/>
                <w:sz w:val="24"/>
                <w:szCs w:val="24"/>
              </w:rPr>
              <w:t>DIVISION</w:t>
            </w:r>
          </w:p>
        </w:tc>
      </w:tr>
      <w:tr w:rsidR="00775A7A" w:rsidRPr="00D61C16" w14:paraId="763EFAF7" w14:textId="77777777" w:rsidTr="00964622">
        <w:trPr>
          <w:cantSplit/>
          <w:trHeight w:val="5199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775A7A" w:rsidRPr="00DA4450" w:rsidRDefault="00775A7A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>MENTAL METHODS</w:t>
            </w:r>
          </w:p>
          <w:p w14:paraId="2963F470" w14:textId="77777777" w:rsidR="00775A7A" w:rsidRPr="00DA4450" w:rsidRDefault="00775A7A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775A7A" w:rsidRPr="00DA4450" w:rsidRDefault="00775A7A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775A7A" w:rsidRPr="00DA4450" w:rsidRDefault="00775A7A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54489AD" w14:textId="56B31B4C" w:rsidR="000732D9" w:rsidRDefault="000732D9" w:rsidP="000732D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need to recall division facts for the x2 x5 and x10 multiplication tables with speed and accuracy.</w:t>
            </w:r>
          </w:p>
          <w:p w14:paraId="716292E1" w14:textId="77777777" w:rsidR="000732D9" w:rsidRDefault="000732D9" w:rsidP="000732D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D4A90" w14:textId="614EC873" w:rsidR="00775A7A" w:rsidRPr="00D94D3D" w:rsidRDefault="00775A7A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052A89E" w14:textId="2023291C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Calculate mathematical statements </w:t>
            </w:r>
          </w:p>
          <w:p w14:paraId="7FECE95D" w14:textId="31F6C9F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using x ÷ and = signs</w:t>
            </w:r>
          </w:p>
          <w:p w14:paraId="63AEC8B8" w14:textId="43571954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738739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E01DAD" w14:textId="77777777" w:rsidR="00775A7A" w:rsidRDefault="00775A7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B198CC" w14:textId="77777777" w:rsidR="00775A7A" w:rsidRDefault="00775A7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D36E7C" w14:textId="77777777" w:rsidR="00775A7A" w:rsidRDefault="007E3C94" w:rsidP="009A4FB7">
            <w:pPr>
              <w:rPr>
                <w:rFonts w:ascii="Tahoma" w:hAnsi="Tahoma" w:cs="Tahoma"/>
                <w:sz w:val="20"/>
                <w:szCs w:val="20"/>
              </w:rPr>
            </w:pPr>
            <w:r w:rsidRPr="007E3C9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4E641EEB" wp14:editId="394B45A2">
                  <wp:simplePos x="0" y="0"/>
                  <wp:positionH relativeFrom="column">
                    <wp:posOffset>-2540</wp:posOffset>
                  </wp:positionH>
                  <wp:positionV relativeFrom="page">
                    <wp:posOffset>917575</wp:posOffset>
                  </wp:positionV>
                  <wp:extent cx="2023110" cy="532765"/>
                  <wp:effectExtent l="0" t="0" r="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532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D9EAF9" w14:textId="77777777" w:rsidR="007E3C94" w:rsidRP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3DECC6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C55BD0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2C8E68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B86B6A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How many groups of 2 can you see in this array?</w:t>
            </w:r>
          </w:p>
          <w:p w14:paraId="61287E5C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BDA8E2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 ÷ 2 = 8</w:t>
            </w:r>
          </w:p>
          <w:p w14:paraId="0973B2D2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 ÷ 8 = 2</w:t>
            </w:r>
          </w:p>
          <w:p w14:paraId="20D75FE8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 x 2 = 16</w:t>
            </w:r>
          </w:p>
          <w:p w14:paraId="4DDE5C66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 x 8 = 16</w:t>
            </w:r>
          </w:p>
          <w:p w14:paraId="11A567FF" w14:textId="77777777" w:rsid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5A856D" w14:textId="19F7CDD3" w:rsidR="007E3C94" w:rsidRPr="007E3C94" w:rsidRDefault="007E3C94" w:rsidP="007E3C9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Know that multiplication </w:t>
            </w:r>
            <w:r w:rsidR="004F3521">
              <w:rPr>
                <w:rFonts w:ascii="Tahoma" w:hAnsi="Tahoma" w:cs="Tahoma"/>
                <w:sz w:val="20"/>
                <w:szCs w:val="20"/>
              </w:rPr>
              <w:t xml:space="preserve">of numbers </w:t>
            </w:r>
            <w:r>
              <w:rPr>
                <w:rFonts w:ascii="Tahoma" w:hAnsi="Tahoma" w:cs="Tahoma"/>
                <w:sz w:val="20"/>
                <w:szCs w:val="20"/>
              </w:rPr>
              <w:t>can be done in any order</w:t>
            </w:r>
            <w:r w:rsidR="004F3521">
              <w:rPr>
                <w:rFonts w:ascii="Tahoma" w:hAnsi="Tahoma" w:cs="Tahoma"/>
                <w:sz w:val="20"/>
                <w:szCs w:val="20"/>
              </w:rPr>
              <w:t xml:space="preserve"> but division of one number by another cannot. </w:t>
            </w:r>
          </w:p>
        </w:tc>
        <w:tc>
          <w:tcPr>
            <w:tcW w:w="342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E557B0" w14:textId="3256F71D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52EF2C" w14:textId="01AE4A72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6ABAA1" w14:textId="1786635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9E01EF" w14:textId="5DBCF4EE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0D36C3" w14:textId="3358DFCA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Count in multiples on fingers</w:t>
            </w:r>
          </w:p>
          <w:p w14:paraId="738E1183" w14:textId="0AEDFCD7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0987D7" w14:textId="77777777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514641" w14:textId="13011710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DE866C" w14:textId="3CCA2E24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245C93A4" wp14:editId="4E2E9391">
                  <wp:simplePos x="0" y="0"/>
                  <wp:positionH relativeFrom="column">
                    <wp:posOffset>62865</wp:posOffset>
                  </wp:positionH>
                  <wp:positionV relativeFrom="page">
                    <wp:posOffset>962660</wp:posOffset>
                  </wp:positionV>
                  <wp:extent cx="1670050" cy="939800"/>
                  <wp:effectExtent l="0" t="0" r="6350" b="0"/>
                  <wp:wrapNone/>
                  <wp:docPr id="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1E9683" w14:textId="65B8050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069C8F" w14:textId="074D5533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A7DC81" w14:textId="01C30F2B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2990FB" w14:textId="5CABB50A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4D38E5" w14:textId="278C7120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DC9A7C" w14:textId="06A25A3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30 ÷ 5 =</w:t>
            </w:r>
          </w:p>
          <w:p w14:paraId="1D6BF8CD" w14:textId="77777777" w:rsidR="00AE7EB2" w:rsidRDefault="00AE7EB2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C22C88" w14:textId="12DB6AF1" w:rsidR="00AE7EB2" w:rsidRDefault="00AE7EB2" w:rsidP="00775A7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How many groups of 5 can I make with 30?</w:t>
            </w:r>
          </w:p>
          <w:p w14:paraId="6C63D454" w14:textId="4CD57A5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C38E76" w14:textId="12FD968B" w:rsidR="004F3521" w:rsidRDefault="004F3521" w:rsidP="004F352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in multiples of 5 </w:t>
            </w:r>
          </w:p>
          <w:p w14:paraId="25850A3F" w14:textId="61BC5F69" w:rsidR="004F3521" w:rsidRDefault="004F3521" w:rsidP="004F352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Raise one finger for each multiple of 5.</w:t>
            </w:r>
          </w:p>
          <w:p w14:paraId="12A52B45" w14:textId="4C8D5943" w:rsidR="004F3521" w:rsidRDefault="004F3521" w:rsidP="004F352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Keep counting until you reach the total of 30.</w:t>
            </w:r>
          </w:p>
          <w:p w14:paraId="65A6434B" w14:textId="21B57668" w:rsidR="004F3521" w:rsidRPr="004F3521" w:rsidRDefault="00AE7EB2" w:rsidP="004F352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Record how many fingers you have raised. </w:t>
            </w:r>
          </w:p>
          <w:p w14:paraId="2DA32A4C" w14:textId="679A6F0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A2ACC6" w14:textId="3DCAEF1D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43F471" w14:textId="230562C7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AB29F6" w14:textId="617588A6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0830AD" w14:textId="56405E06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63EBB6" w14:textId="5A5695A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B847A4" w14:textId="26A130DA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DBDF9C" w14:textId="5E1E10ED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7C4936" w14:textId="351172C9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6D5E82" w14:textId="73CFAB17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E399F4" w14:textId="3695DE36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7A9CC7" w14:textId="30DD5775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710330" w14:textId="2894208E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B1B270" w14:textId="1D175E23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832A53" w14:textId="56FB822D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BDD1E4" w14:textId="77777777" w:rsidR="004F3521" w:rsidRDefault="004F3521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662562" w14:textId="2EB4CDEF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4D1F8A" w14:textId="4EBFE98B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6F4F5D" w14:textId="504482C5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598D31" w14:textId="598A7188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325B6E" w14:textId="39EA4974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10AD59" w14:textId="56D710BD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AA0199" w14:textId="7C0C0360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EA6DF0" w14:textId="038877F8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6F083D" w14:textId="2F9BC6E8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2A7559" w14:textId="25E47A40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32B574" w14:textId="3967F291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D16CD4" w14:textId="7448FE25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4AB852" w14:textId="77777777" w:rsidR="00775A7A" w:rsidRDefault="00775A7A" w:rsidP="00775A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16C6C8" w14:textId="769C6109" w:rsidR="00775A7A" w:rsidRPr="00A1266F" w:rsidRDefault="00775A7A" w:rsidP="00A1266F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  <w:tc>
          <w:tcPr>
            <w:tcW w:w="342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1D1CFB" w14:textId="16ADB15F" w:rsidR="00775A7A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Learn </w:t>
            </w:r>
            <w:r w:rsidR="004F3521">
              <w:rPr>
                <w:rFonts w:ascii="Tahoma" w:hAnsi="Tahoma" w:cs="Tahoma"/>
                <w:sz w:val="20"/>
                <w:szCs w:val="20"/>
              </w:rPr>
              <w:t>halves</w:t>
            </w:r>
            <w:r>
              <w:rPr>
                <w:rFonts w:ascii="Tahoma" w:hAnsi="Tahoma" w:cs="Tahoma"/>
                <w:sz w:val="20"/>
                <w:szCs w:val="20"/>
              </w:rPr>
              <w:t xml:space="preserve"> of multiples 10 up to 50 off by heart.</w:t>
            </w:r>
          </w:p>
          <w:p w14:paraId="626ABC04" w14:textId="33BBC0CB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8E31B3" w14:textId="5E682E19" w:rsidR="005150E0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100 = 50</w:t>
            </w:r>
          </w:p>
          <w:p w14:paraId="5DBD6CD1" w14:textId="5709BA1C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90 = 45</w:t>
            </w:r>
          </w:p>
          <w:p w14:paraId="2B35970B" w14:textId="458BADD1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80 = 40</w:t>
            </w:r>
          </w:p>
          <w:p w14:paraId="1A981540" w14:textId="0821B819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70 = 35</w:t>
            </w:r>
          </w:p>
          <w:p w14:paraId="10A04265" w14:textId="6126AED9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60 = 30</w:t>
            </w:r>
          </w:p>
          <w:p w14:paraId="240EAF59" w14:textId="7812E0F1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50 =25</w:t>
            </w:r>
          </w:p>
          <w:p w14:paraId="074C71D8" w14:textId="551716DF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40 = 20</w:t>
            </w:r>
          </w:p>
          <w:p w14:paraId="71D539A2" w14:textId="59A221F0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30 = 15</w:t>
            </w:r>
          </w:p>
          <w:p w14:paraId="3BFCD5E5" w14:textId="120751C7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20 =10</w:t>
            </w:r>
          </w:p>
          <w:p w14:paraId="3DD904AD" w14:textId="76839E25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Half of 10 = 5</w:t>
            </w:r>
          </w:p>
          <w:p w14:paraId="5C710D2A" w14:textId="77777777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3EB73A" w14:textId="77777777" w:rsidR="004F3521" w:rsidRDefault="004F3521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8D161" w14:textId="3785715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5A2798" w14:textId="3EADB7E7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74EFE9" w14:textId="06249311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2AA959" w14:textId="33AFA1AF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DA950E" w14:textId="23953C2A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31D753" w14:textId="261E4A3E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13041D" w14:textId="3B91B356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99CC2C" w14:textId="2A3A9D56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B2AE8E" w14:textId="52DF4DE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BCB2B1" w14:textId="71202257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D24EF9" w14:textId="372CB1E6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B19FBE" w14:textId="614A180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88ED34" w14:textId="0A00DF3A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066F2" w14:textId="7EFA3890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58E6AB" w14:textId="4D961FC9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4E50EB" w14:textId="3E82F441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E133E3" w14:textId="77777777" w:rsidR="005150E0" w:rsidRDefault="005150E0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BCB98C" w14:textId="64652976" w:rsidR="00775A7A" w:rsidRDefault="00775A7A" w:rsidP="00A1266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4C32A0" w14:textId="2DE1A554" w:rsidR="00775A7A" w:rsidRPr="00DA4450" w:rsidRDefault="00775A7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1E817AB9" w14:textId="77777777" w:rsidTr="00775A7A">
        <w:trPr>
          <w:cantSplit/>
          <w:trHeight w:val="671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31700F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A4E95C" w14:textId="77777777" w:rsidR="00372385" w:rsidRDefault="00372385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7993647" w14:textId="77777777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53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F73605" w14:textId="356D9BD6" w:rsidR="00372385" w:rsidRDefault="0037238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A14FBF" w14:textId="50DE9318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C4230D" w14:textId="175D158B" w:rsidR="00541E60" w:rsidRDefault="00541E6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2385" w:rsidRPr="00D61C16" w14:paraId="00969CD4" w14:textId="77777777" w:rsidTr="00775A7A">
        <w:trPr>
          <w:cantSplit/>
          <w:trHeight w:val="2895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48BDC8" w14:textId="77777777" w:rsidR="00372385" w:rsidRPr="00DA4450" w:rsidRDefault="00372385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68823C0" w14:textId="2DF29A1E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740692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4E042A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372298" w14:textId="2275C8B8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A206F9" w14:textId="653005E9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5FA60A" w14:textId="3671CB23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AE125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F6E3DF" w14:textId="77777777" w:rsidR="001F49FF" w:rsidRDefault="001F49FF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A57B7E" w14:textId="4F0F2C17" w:rsidR="00372385" w:rsidRDefault="00372385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07F88D0" w14:textId="3B1EF6E6" w:rsidR="00372385" w:rsidRPr="001038E0" w:rsidRDefault="00372385" w:rsidP="009A4FB7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</w:tc>
        <w:tc>
          <w:tcPr>
            <w:tcW w:w="6853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B046BD" w14:textId="56204125" w:rsidR="001553BC" w:rsidRDefault="001553B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46BEB" w:rsidRPr="00D61C16" w14:paraId="72E958D8" w14:textId="77777777" w:rsidTr="00846BEB">
        <w:trPr>
          <w:cantSplit/>
          <w:trHeight w:val="2295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41D1FF" w14:textId="292976D8" w:rsidR="00846BEB" w:rsidRDefault="00846BEB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Dividing in different contexts:</w:t>
            </w:r>
          </w:p>
          <w:p w14:paraId="77FB2E3F" w14:textId="77777777" w:rsidR="00846BEB" w:rsidRDefault="00846BEB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131B699B" w:rsidR="00846BEB" w:rsidRPr="00DA4450" w:rsidRDefault="00846BEB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Examples of KS1 SATs questions involving division.</w:t>
            </w:r>
          </w:p>
          <w:p w14:paraId="23AEA2D3" w14:textId="5992EF21" w:rsidR="00846BEB" w:rsidRPr="00DA4450" w:rsidRDefault="00846BEB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8C1261" w14:textId="66A798E9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7B510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9440" behindDoc="1" locked="0" layoutInCell="1" allowOverlap="1" wp14:anchorId="3F1CA2C2" wp14:editId="346F2E6E">
                  <wp:simplePos x="0" y="0"/>
                  <wp:positionH relativeFrom="column">
                    <wp:posOffset>207010</wp:posOffset>
                  </wp:positionH>
                  <wp:positionV relativeFrom="page">
                    <wp:posOffset>36830</wp:posOffset>
                  </wp:positionV>
                  <wp:extent cx="2336800" cy="1457325"/>
                  <wp:effectExtent l="0" t="0" r="635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9512C4" w14:textId="7014BD1B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7DAD9A" w14:textId="3946DD16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7B510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35FD330C" wp14:editId="0D1F263D">
                  <wp:simplePos x="0" y="0"/>
                  <wp:positionH relativeFrom="column">
                    <wp:posOffset>85090</wp:posOffset>
                  </wp:positionH>
                  <wp:positionV relativeFrom="page">
                    <wp:posOffset>143510</wp:posOffset>
                  </wp:positionV>
                  <wp:extent cx="2717800" cy="1449070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0" cy="144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06BED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D94E73" w14:textId="35A01FC4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846BEB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5AEF63EA" wp14:editId="2CD8ED50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159385</wp:posOffset>
                  </wp:positionV>
                  <wp:extent cx="1843405" cy="2630805"/>
                  <wp:effectExtent l="0" t="0" r="444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05" cy="2630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1DFF882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7D3E67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3FDB67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BCA2FD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D38BEF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67A6A9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7E0D6A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E9CA2A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B23C83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0C9A3F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C3065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DE4901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598C24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92E7DA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5035FD" w14:textId="77777777" w:rsidR="00846BEB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06D53B4A" w:rsidR="00846BEB" w:rsidRPr="002669D3" w:rsidRDefault="00846BEB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118B326" w14:textId="37404FEC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E362A" w14:textId="77777777" w:rsidR="00B256F9" w:rsidRDefault="00B256F9" w:rsidP="002C48C1">
      <w:pPr>
        <w:spacing w:after="0" w:line="240" w:lineRule="auto"/>
      </w:pPr>
      <w:r>
        <w:separator/>
      </w:r>
    </w:p>
  </w:endnote>
  <w:endnote w:type="continuationSeparator" w:id="0">
    <w:p w14:paraId="6CBCAD5F" w14:textId="77777777" w:rsidR="00B256F9" w:rsidRDefault="00B256F9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B607D3" w14:textId="77777777" w:rsidR="00B256F9" w:rsidRDefault="00B256F9" w:rsidP="002C48C1">
      <w:pPr>
        <w:spacing w:after="0" w:line="240" w:lineRule="auto"/>
      </w:pPr>
      <w:r>
        <w:separator/>
      </w:r>
    </w:p>
  </w:footnote>
  <w:footnote w:type="continuationSeparator" w:id="0">
    <w:p w14:paraId="5B01A753" w14:textId="77777777" w:rsidR="00B256F9" w:rsidRDefault="00B256F9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F2727"/>
    <w:multiLevelType w:val="hybridMultilevel"/>
    <w:tmpl w:val="39E0C6BA"/>
    <w:lvl w:ilvl="0" w:tplc="C23400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27088"/>
    <w:multiLevelType w:val="hybridMultilevel"/>
    <w:tmpl w:val="3F60B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4E11F6"/>
    <w:multiLevelType w:val="hybridMultilevel"/>
    <w:tmpl w:val="92C8A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480CB3"/>
    <w:multiLevelType w:val="hybridMultilevel"/>
    <w:tmpl w:val="A6F803BE"/>
    <w:lvl w:ilvl="0" w:tplc="46FCB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8F5828"/>
    <w:multiLevelType w:val="hybridMultilevel"/>
    <w:tmpl w:val="77D22BB6"/>
    <w:lvl w:ilvl="0" w:tplc="5A8E4F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3C"/>
    <w:rsid w:val="0000224E"/>
    <w:rsid w:val="00021645"/>
    <w:rsid w:val="000278D4"/>
    <w:rsid w:val="00044FAD"/>
    <w:rsid w:val="00046967"/>
    <w:rsid w:val="000710D6"/>
    <w:rsid w:val="00071CC7"/>
    <w:rsid w:val="000732D9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7085"/>
    <w:rsid w:val="000D0622"/>
    <w:rsid w:val="000D3E2D"/>
    <w:rsid w:val="000F0D01"/>
    <w:rsid w:val="000F38F4"/>
    <w:rsid w:val="000F4D48"/>
    <w:rsid w:val="00101937"/>
    <w:rsid w:val="001038E0"/>
    <w:rsid w:val="0010710B"/>
    <w:rsid w:val="00107ACF"/>
    <w:rsid w:val="00114BA7"/>
    <w:rsid w:val="00122F2E"/>
    <w:rsid w:val="00135A43"/>
    <w:rsid w:val="0014161B"/>
    <w:rsid w:val="00142C89"/>
    <w:rsid w:val="001553BC"/>
    <w:rsid w:val="001567C0"/>
    <w:rsid w:val="00161A2B"/>
    <w:rsid w:val="00163FC6"/>
    <w:rsid w:val="00171367"/>
    <w:rsid w:val="00171A61"/>
    <w:rsid w:val="00171F1D"/>
    <w:rsid w:val="00173B09"/>
    <w:rsid w:val="0018182C"/>
    <w:rsid w:val="00187DF9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49FF"/>
    <w:rsid w:val="001F66DC"/>
    <w:rsid w:val="002017B5"/>
    <w:rsid w:val="00206392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69D3"/>
    <w:rsid w:val="00266E3B"/>
    <w:rsid w:val="002674EA"/>
    <w:rsid w:val="00271AD5"/>
    <w:rsid w:val="00277724"/>
    <w:rsid w:val="0029053A"/>
    <w:rsid w:val="00292AA6"/>
    <w:rsid w:val="00295FB7"/>
    <w:rsid w:val="002A014F"/>
    <w:rsid w:val="002A10FF"/>
    <w:rsid w:val="002A41EC"/>
    <w:rsid w:val="002A4767"/>
    <w:rsid w:val="002B29A4"/>
    <w:rsid w:val="002C0D5C"/>
    <w:rsid w:val="002C48C1"/>
    <w:rsid w:val="002C7ECF"/>
    <w:rsid w:val="002D11C8"/>
    <w:rsid w:val="002D26B4"/>
    <w:rsid w:val="002E32B4"/>
    <w:rsid w:val="002F0C73"/>
    <w:rsid w:val="002F5ACA"/>
    <w:rsid w:val="003004A9"/>
    <w:rsid w:val="00316C51"/>
    <w:rsid w:val="00321873"/>
    <w:rsid w:val="00322F8C"/>
    <w:rsid w:val="00332337"/>
    <w:rsid w:val="00336E93"/>
    <w:rsid w:val="00344B0B"/>
    <w:rsid w:val="00360350"/>
    <w:rsid w:val="00361A72"/>
    <w:rsid w:val="00363EC5"/>
    <w:rsid w:val="00366343"/>
    <w:rsid w:val="0036796C"/>
    <w:rsid w:val="00372385"/>
    <w:rsid w:val="00386593"/>
    <w:rsid w:val="0039226E"/>
    <w:rsid w:val="003935B7"/>
    <w:rsid w:val="00397C1C"/>
    <w:rsid w:val="003A1222"/>
    <w:rsid w:val="003A4550"/>
    <w:rsid w:val="003B0340"/>
    <w:rsid w:val="003B4A64"/>
    <w:rsid w:val="003B7C9E"/>
    <w:rsid w:val="003E3E47"/>
    <w:rsid w:val="003F1533"/>
    <w:rsid w:val="003F495A"/>
    <w:rsid w:val="00400BE0"/>
    <w:rsid w:val="00403D14"/>
    <w:rsid w:val="004049DE"/>
    <w:rsid w:val="00413099"/>
    <w:rsid w:val="004342B7"/>
    <w:rsid w:val="00435B0C"/>
    <w:rsid w:val="004404FF"/>
    <w:rsid w:val="00440A1E"/>
    <w:rsid w:val="00442104"/>
    <w:rsid w:val="0044607D"/>
    <w:rsid w:val="00455D56"/>
    <w:rsid w:val="00460448"/>
    <w:rsid w:val="00461C5B"/>
    <w:rsid w:val="00462E41"/>
    <w:rsid w:val="004652BC"/>
    <w:rsid w:val="00466216"/>
    <w:rsid w:val="00467AFA"/>
    <w:rsid w:val="004A0C6A"/>
    <w:rsid w:val="004A10FE"/>
    <w:rsid w:val="004A2387"/>
    <w:rsid w:val="004A3B8E"/>
    <w:rsid w:val="004A55F8"/>
    <w:rsid w:val="004B1B87"/>
    <w:rsid w:val="004B4E31"/>
    <w:rsid w:val="004B4FC7"/>
    <w:rsid w:val="004C71CC"/>
    <w:rsid w:val="004C7585"/>
    <w:rsid w:val="004D1E8B"/>
    <w:rsid w:val="004D5A8B"/>
    <w:rsid w:val="004E70E0"/>
    <w:rsid w:val="004F3521"/>
    <w:rsid w:val="004F4107"/>
    <w:rsid w:val="004F6676"/>
    <w:rsid w:val="005003C5"/>
    <w:rsid w:val="005100AB"/>
    <w:rsid w:val="005150E0"/>
    <w:rsid w:val="00523FEC"/>
    <w:rsid w:val="00525AE0"/>
    <w:rsid w:val="005322F7"/>
    <w:rsid w:val="00540BC6"/>
    <w:rsid w:val="00540F07"/>
    <w:rsid w:val="00541E60"/>
    <w:rsid w:val="00550721"/>
    <w:rsid w:val="00567502"/>
    <w:rsid w:val="00575177"/>
    <w:rsid w:val="005765D7"/>
    <w:rsid w:val="00576E34"/>
    <w:rsid w:val="0057763A"/>
    <w:rsid w:val="00584181"/>
    <w:rsid w:val="00584DCA"/>
    <w:rsid w:val="00587D28"/>
    <w:rsid w:val="00593086"/>
    <w:rsid w:val="00597A9D"/>
    <w:rsid w:val="005A636D"/>
    <w:rsid w:val="005A792A"/>
    <w:rsid w:val="005A7E85"/>
    <w:rsid w:val="005B1B2F"/>
    <w:rsid w:val="005B4368"/>
    <w:rsid w:val="005B462D"/>
    <w:rsid w:val="005C34ED"/>
    <w:rsid w:val="005D641A"/>
    <w:rsid w:val="005E7BCF"/>
    <w:rsid w:val="005F0C76"/>
    <w:rsid w:val="00600626"/>
    <w:rsid w:val="00607508"/>
    <w:rsid w:val="006126CE"/>
    <w:rsid w:val="00616408"/>
    <w:rsid w:val="00622A22"/>
    <w:rsid w:val="00631402"/>
    <w:rsid w:val="00631A6D"/>
    <w:rsid w:val="00631FBF"/>
    <w:rsid w:val="006356E8"/>
    <w:rsid w:val="006359B6"/>
    <w:rsid w:val="00642D05"/>
    <w:rsid w:val="00647969"/>
    <w:rsid w:val="00651C46"/>
    <w:rsid w:val="0065511D"/>
    <w:rsid w:val="00655D54"/>
    <w:rsid w:val="00670165"/>
    <w:rsid w:val="006701FE"/>
    <w:rsid w:val="0067781B"/>
    <w:rsid w:val="00682A0A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60C7"/>
    <w:rsid w:val="006E0D00"/>
    <w:rsid w:val="006E51F3"/>
    <w:rsid w:val="006F5228"/>
    <w:rsid w:val="00701803"/>
    <w:rsid w:val="00701D56"/>
    <w:rsid w:val="00712C07"/>
    <w:rsid w:val="007219EE"/>
    <w:rsid w:val="007224B7"/>
    <w:rsid w:val="00731B02"/>
    <w:rsid w:val="007370FB"/>
    <w:rsid w:val="007414AD"/>
    <w:rsid w:val="00742AD7"/>
    <w:rsid w:val="00750486"/>
    <w:rsid w:val="00751327"/>
    <w:rsid w:val="00757680"/>
    <w:rsid w:val="007672E5"/>
    <w:rsid w:val="00771010"/>
    <w:rsid w:val="00773B04"/>
    <w:rsid w:val="00775A7A"/>
    <w:rsid w:val="0078103F"/>
    <w:rsid w:val="0079059A"/>
    <w:rsid w:val="00792A7F"/>
    <w:rsid w:val="007949A8"/>
    <w:rsid w:val="007A7BE9"/>
    <w:rsid w:val="007B5104"/>
    <w:rsid w:val="007C6161"/>
    <w:rsid w:val="007D375A"/>
    <w:rsid w:val="007E3B38"/>
    <w:rsid w:val="007E3C94"/>
    <w:rsid w:val="007F3C81"/>
    <w:rsid w:val="007F6710"/>
    <w:rsid w:val="00807106"/>
    <w:rsid w:val="00816348"/>
    <w:rsid w:val="0081756D"/>
    <w:rsid w:val="00824361"/>
    <w:rsid w:val="00831B4A"/>
    <w:rsid w:val="0083302B"/>
    <w:rsid w:val="008361F1"/>
    <w:rsid w:val="00840017"/>
    <w:rsid w:val="00841D95"/>
    <w:rsid w:val="008427F1"/>
    <w:rsid w:val="00844E3E"/>
    <w:rsid w:val="00846BEB"/>
    <w:rsid w:val="00851C23"/>
    <w:rsid w:val="008742CF"/>
    <w:rsid w:val="008756C4"/>
    <w:rsid w:val="00877177"/>
    <w:rsid w:val="008A1F70"/>
    <w:rsid w:val="008A5123"/>
    <w:rsid w:val="008A6E39"/>
    <w:rsid w:val="008B6309"/>
    <w:rsid w:val="008C0874"/>
    <w:rsid w:val="008C2AD0"/>
    <w:rsid w:val="008C689A"/>
    <w:rsid w:val="008D10DB"/>
    <w:rsid w:val="008E2EBE"/>
    <w:rsid w:val="008E3BA9"/>
    <w:rsid w:val="008E7CB2"/>
    <w:rsid w:val="008F5B70"/>
    <w:rsid w:val="009008A9"/>
    <w:rsid w:val="009208E5"/>
    <w:rsid w:val="009246D1"/>
    <w:rsid w:val="009253A4"/>
    <w:rsid w:val="009301EC"/>
    <w:rsid w:val="00942106"/>
    <w:rsid w:val="009443F1"/>
    <w:rsid w:val="009446E9"/>
    <w:rsid w:val="00947634"/>
    <w:rsid w:val="009548F4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E0F40"/>
    <w:rsid w:val="009E237D"/>
    <w:rsid w:val="009F165A"/>
    <w:rsid w:val="00A06158"/>
    <w:rsid w:val="00A1266F"/>
    <w:rsid w:val="00A171DB"/>
    <w:rsid w:val="00A174CB"/>
    <w:rsid w:val="00A23EF0"/>
    <w:rsid w:val="00A254EA"/>
    <w:rsid w:val="00A27773"/>
    <w:rsid w:val="00A34B50"/>
    <w:rsid w:val="00A37027"/>
    <w:rsid w:val="00A3793D"/>
    <w:rsid w:val="00A41D10"/>
    <w:rsid w:val="00A50508"/>
    <w:rsid w:val="00A50951"/>
    <w:rsid w:val="00A50D04"/>
    <w:rsid w:val="00A52A73"/>
    <w:rsid w:val="00A574CA"/>
    <w:rsid w:val="00A618BE"/>
    <w:rsid w:val="00A62414"/>
    <w:rsid w:val="00A6437D"/>
    <w:rsid w:val="00A66EA1"/>
    <w:rsid w:val="00A70CD4"/>
    <w:rsid w:val="00A87B0E"/>
    <w:rsid w:val="00A9414B"/>
    <w:rsid w:val="00AA4E3D"/>
    <w:rsid w:val="00AA5117"/>
    <w:rsid w:val="00AA5FC6"/>
    <w:rsid w:val="00AA630E"/>
    <w:rsid w:val="00AB2B36"/>
    <w:rsid w:val="00AB45E1"/>
    <w:rsid w:val="00AD32AA"/>
    <w:rsid w:val="00AD7DDE"/>
    <w:rsid w:val="00AE5590"/>
    <w:rsid w:val="00AE6408"/>
    <w:rsid w:val="00AE7EB2"/>
    <w:rsid w:val="00B04921"/>
    <w:rsid w:val="00B05C6F"/>
    <w:rsid w:val="00B120C2"/>
    <w:rsid w:val="00B208A7"/>
    <w:rsid w:val="00B20D03"/>
    <w:rsid w:val="00B256F9"/>
    <w:rsid w:val="00B304CF"/>
    <w:rsid w:val="00B3476D"/>
    <w:rsid w:val="00B4762D"/>
    <w:rsid w:val="00B47D6B"/>
    <w:rsid w:val="00B51A44"/>
    <w:rsid w:val="00B6573D"/>
    <w:rsid w:val="00B707DE"/>
    <w:rsid w:val="00B70E03"/>
    <w:rsid w:val="00B75C8F"/>
    <w:rsid w:val="00B80BB8"/>
    <w:rsid w:val="00B86722"/>
    <w:rsid w:val="00BA10B2"/>
    <w:rsid w:val="00BA5678"/>
    <w:rsid w:val="00BD06B9"/>
    <w:rsid w:val="00BD137D"/>
    <w:rsid w:val="00BD6642"/>
    <w:rsid w:val="00BE4B16"/>
    <w:rsid w:val="00BE5197"/>
    <w:rsid w:val="00BE6139"/>
    <w:rsid w:val="00BE79DD"/>
    <w:rsid w:val="00BE7BB2"/>
    <w:rsid w:val="00BF0440"/>
    <w:rsid w:val="00BF447B"/>
    <w:rsid w:val="00C00CC4"/>
    <w:rsid w:val="00C04EF6"/>
    <w:rsid w:val="00C06099"/>
    <w:rsid w:val="00C1138F"/>
    <w:rsid w:val="00C12B52"/>
    <w:rsid w:val="00C24262"/>
    <w:rsid w:val="00C254EB"/>
    <w:rsid w:val="00C265FF"/>
    <w:rsid w:val="00C318BD"/>
    <w:rsid w:val="00C3439D"/>
    <w:rsid w:val="00C47002"/>
    <w:rsid w:val="00C52D6D"/>
    <w:rsid w:val="00C64F6F"/>
    <w:rsid w:val="00C677F5"/>
    <w:rsid w:val="00C707E1"/>
    <w:rsid w:val="00C81AFA"/>
    <w:rsid w:val="00C869F6"/>
    <w:rsid w:val="00CA3AF1"/>
    <w:rsid w:val="00CA6B32"/>
    <w:rsid w:val="00CB16E9"/>
    <w:rsid w:val="00CD4FEF"/>
    <w:rsid w:val="00CF1823"/>
    <w:rsid w:val="00CF49CD"/>
    <w:rsid w:val="00D10320"/>
    <w:rsid w:val="00D21394"/>
    <w:rsid w:val="00D23624"/>
    <w:rsid w:val="00D244AC"/>
    <w:rsid w:val="00D24C87"/>
    <w:rsid w:val="00D261FC"/>
    <w:rsid w:val="00D3146F"/>
    <w:rsid w:val="00D336D5"/>
    <w:rsid w:val="00D453FC"/>
    <w:rsid w:val="00D61C16"/>
    <w:rsid w:val="00D660DB"/>
    <w:rsid w:val="00D74551"/>
    <w:rsid w:val="00D770EF"/>
    <w:rsid w:val="00D816BF"/>
    <w:rsid w:val="00D83B34"/>
    <w:rsid w:val="00D93E64"/>
    <w:rsid w:val="00D94BA8"/>
    <w:rsid w:val="00D94D3D"/>
    <w:rsid w:val="00DA1B12"/>
    <w:rsid w:val="00DA4450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49A4"/>
    <w:rsid w:val="00E106AD"/>
    <w:rsid w:val="00E2107B"/>
    <w:rsid w:val="00E3176D"/>
    <w:rsid w:val="00E32F7E"/>
    <w:rsid w:val="00E37639"/>
    <w:rsid w:val="00E4574A"/>
    <w:rsid w:val="00E545F4"/>
    <w:rsid w:val="00E56D0C"/>
    <w:rsid w:val="00E608FB"/>
    <w:rsid w:val="00E62C2A"/>
    <w:rsid w:val="00E70066"/>
    <w:rsid w:val="00E7513E"/>
    <w:rsid w:val="00E84C90"/>
    <w:rsid w:val="00E86065"/>
    <w:rsid w:val="00E9285A"/>
    <w:rsid w:val="00E935EB"/>
    <w:rsid w:val="00EA0920"/>
    <w:rsid w:val="00EA41EB"/>
    <w:rsid w:val="00EA5919"/>
    <w:rsid w:val="00EA75F6"/>
    <w:rsid w:val="00EA7628"/>
    <w:rsid w:val="00EB0D22"/>
    <w:rsid w:val="00EB3B85"/>
    <w:rsid w:val="00ED2C27"/>
    <w:rsid w:val="00ED3866"/>
    <w:rsid w:val="00ED577E"/>
    <w:rsid w:val="00EE1C3F"/>
    <w:rsid w:val="00EE39B9"/>
    <w:rsid w:val="00EF6CD6"/>
    <w:rsid w:val="00F03006"/>
    <w:rsid w:val="00F10616"/>
    <w:rsid w:val="00F106C0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11AF"/>
    <w:rsid w:val="00F75DBC"/>
    <w:rsid w:val="00F75E07"/>
    <w:rsid w:val="00F8384A"/>
    <w:rsid w:val="00F938D3"/>
    <w:rsid w:val="00F9715C"/>
    <w:rsid w:val="00F97C65"/>
    <w:rsid w:val="00FA03B7"/>
    <w:rsid w:val="00FA5A28"/>
    <w:rsid w:val="00FB2A1E"/>
    <w:rsid w:val="00FB3712"/>
    <w:rsid w:val="00FC38B1"/>
    <w:rsid w:val="00FD0253"/>
    <w:rsid w:val="00FD0671"/>
    <w:rsid w:val="00FE0D6A"/>
    <w:rsid w:val="00FE24D7"/>
    <w:rsid w:val="00FF2B34"/>
    <w:rsid w:val="00FF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0D629-C286-4EE5-A1BF-1E75B4C15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6D1AF224</Template>
  <TotalTime>40</TotalTime>
  <Pages>5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Miss White</cp:lastModifiedBy>
  <cp:revision>6</cp:revision>
  <cp:lastPrinted>2022-03-22T14:16:00Z</cp:lastPrinted>
  <dcterms:created xsi:type="dcterms:W3CDTF">2022-08-26T11:30:00Z</dcterms:created>
  <dcterms:modified xsi:type="dcterms:W3CDTF">2022-09-01T10:13:00Z</dcterms:modified>
</cp:coreProperties>
</file>