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8501" w:type="dxa"/>
        <w:tblInd w:w="-23" w:type="dxa"/>
        <w:tblLayout w:type="fixed"/>
        <w:tblLook w:val="04A0" w:firstRow="1" w:lastRow="0" w:firstColumn="1" w:lastColumn="0" w:noHBand="0" w:noVBand="1"/>
      </w:tblPr>
      <w:tblGrid>
        <w:gridCol w:w="2410"/>
        <w:gridCol w:w="567"/>
        <w:gridCol w:w="2693"/>
        <w:gridCol w:w="142"/>
        <w:gridCol w:w="295"/>
        <w:gridCol w:w="1643"/>
        <w:gridCol w:w="1205"/>
        <w:gridCol w:w="259"/>
        <w:gridCol w:w="24"/>
        <w:gridCol w:w="118"/>
        <w:gridCol w:w="142"/>
        <w:gridCol w:w="2859"/>
        <w:gridCol w:w="71"/>
        <w:gridCol w:w="71"/>
        <w:gridCol w:w="259"/>
        <w:gridCol w:w="2742"/>
        <w:gridCol w:w="3001"/>
      </w:tblGrid>
      <w:tr w:rsidR="0078103F" w:rsidRPr="00D61C16" w14:paraId="5130FB3F" w14:textId="77777777" w:rsidTr="00FA2720">
        <w:trPr>
          <w:gridAfter w:val="1"/>
          <w:wAfter w:w="3001" w:type="dxa"/>
          <w:cantSplit/>
          <w:trHeight w:val="806"/>
        </w:trPr>
        <w:tc>
          <w:tcPr>
            <w:tcW w:w="15500" w:type="dxa"/>
            <w:gridSpan w:val="1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4AF91895" w14:textId="37BFC9F3" w:rsidR="0078103F" w:rsidRPr="0078103F" w:rsidRDefault="00DB319B" w:rsidP="0078103F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Y3 </w:t>
            </w:r>
            <w:r w:rsidR="00B86E50">
              <w:rPr>
                <w:rFonts w:ascii="Tahoma" w:hAnsi="Tahoma" w:cs="Tahoma"/>
                <w:b/>
                <w:bCs/>
                <w:sz w:val="24"/>
                <w:szCs w:val="24"/>
              </w:rPr>
              <w:t>SUBTRACTION</w:t>
            </w:r>
          </w:p>
        </w:tc>
      </w:tr>
      <w:tr w:rsidR="00794800" w:rsidRPr="00D61C16" w14:paraId="33C05E73" w14:textId="77777777" w:rsidTr="00FA2720">
        <w:trPr>
          <w:gridAfter w:val="1"/>
          <w:wAfter w:w="3001" w:type="dxa"/>
          <w:cantSplit/>
          <w:trHeight w:val="2356"/>
        </w:trPr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18D426" w14:textId="0F4C40F6" w:rsidR="00794800" w:rsidRPr="00DA4450" w:rsidRDefault="00794800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MENTAL METHODS</w:t>
            </w:r>
          </w:p>
          <w:p w14:paraId="61FE2DA8" w14:textId="1BDC3FC2" w:rsidR="00794800" w:rsidRPr="00DA4450" w:rsidRDefault="00794800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62BFFC06" w14:textId="77777777" w:rsidR="00794800" w:rsidRPr="00DA4450" w:rsidRDefault="00794800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482935E1" w14:textId="77777777" w:rsidR="00794800" w:rsidRPr="00DA4450" w:rsidRDefault="00794800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631AB83E" w14:textId="08B9C90A" w:rsidR="00794800" w:rsidRPr="00DA4450" w:rsidRDefault="00794800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61B564" w14:textId="15925150" w:rsidR="00794800" w:rsidRDefault="00794800" w:rsidP="00794800">
            <w:pPr>
              <w:rPr>
                <w:rFonts w:ascii="Tahoma" w:hAnsi="Tahoma" w:cs="Tahoma"/>
                <w:sz w:val="20"/>
                <w:szCs w:val="20"/>
              </w:rPr>
            </w:pPr>
            <w:r w:rsidRPr="00DA4450">
              <w:rPr>
                <w:rFonts w:ascii="Tahoma" w:hAnsi="Tahoma" w:cs="Tahoma"/>
                <w:sz w:val="20"/>
                <w:szCs w:val="20"/>
              </w:rPr>
              <w:t xml:space="preserve">Counting </w:t>
            </w:r>
            <w:r>
              <w:rPr>
                <w:rFonts w:ascii="Tahoma" w:hAnsi="Tahoma" w:cs="Tahoma"/>
                <w:sz w:val="20"/>
                <w:szCs w:val="20"/>
              </w:rPr>
              <w:t>back</w:t>
            </w:r>
            <w:r w:rsidRPr="00DA4450">
              <w:rPr>
                <w:rFonts w:ascii="Tahoma" w:hAnsi="Tahoma" w:cs="Tahoma"/>
                <w:sz w:val="20"/>
                <w:szCs w:val="20"/>
              </w:rPr>
              <w:t xml:space="preserve"> from the largest number in ones, tens and hundreds. </w:t>
            </w:r>
          </w:p>
          <w:p w14:paraId="1A97B65F" w14:textId="77777777" w:rsidR="00BD5471" w:rsidRDefault="00BD5471" w:rsidP="007948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214ED2" w14:textId="1ACE8D34" w:rsidR="00531FDC" w:rsidRDefault="00531FDC" w:rsidP="007948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458303" w14:textId="5CF2C637" w:rsidR="00531FDC" w:rsidRDefault="004A058A" w:rsidP="00794800">
            <w:pPr>
              <w:rPr>
                <w:rFonts w:ascii="Tahoma" w:hAnsi="Tahoma" w:cs="Tahoma"/>
                <w:sz w:val="20"/>
                <w:szCs w:val="20"/>
              </w:rPr>
            </w:pPr>
            <w:r w:rsidRPr="004A058A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0336" behindDoc="1" locked="0" layoutInCell="1" allowOverlap="1" wp14:anchorId="5A7FE78A" wp14:editId="52BCD82E">
                  <wp:simplePos x="0" y="0"/>
                  <wp:positionH relativeFrom="column">
                    <wp:posOffset>54610</wp:posOffset>
                  </wp:positionH>
                  <wp:positionV relativeFrom="page">
                    <wp:posOffset>702945</wp:posOffset>
                  </wp:positionV>
                  <wp:extent cx="1816100" cy="115062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610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643576" w14:textId="403C87AF" w:rsidR="00531FDC" w:rsidRDefault="00531FDC" w:rsidP="007948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84A56C" w14:textId="2F97A748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F9458D" w14:textId="463840DD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CAFCEC" w14:textId="3B40669F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55B7AA" w14:textId="076BA371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73A4A4" w14:textId="08F44E5E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7FDDAE" w14:textId="01D95FD1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68153B" w14:textId="063671E8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56AE09" w14:textId="242D3538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5F6AFB" w14:textId="5C1063C6" w:rsidR="00794800" w:rsidRPr="00DA445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60EF05" w14:textId="42EC8D85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BE99B1" w14:textId="48B388F0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6B2513" w14:textId="5B737525" w:rsidR="00794800" w:rsidRPr="00DA4450" w:rsidRDefault="00794800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A76CB3" w14:textId="5AAA38A0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Count back in jumps of </w:t>
            </w:r>
            <w:r w:rsidR="00A20E0C">
              <w:rPr>
                <w:rFonts w:ascii="Tahoma" w:hAnsi="Tahoma" w:cs="Tahoma"/>
                <w:sz w:val="20"/>
                <w:szCs w:val="20"/>
              </w:rPr>
              <w:t>hundreds/</w:t>
            </w:r>
            <w:r>
              <w:rPr>
                <w:rFonts w:ascii="Tahoma" w:hAnsi="Tahoma" w:cs="Tahoma"/>
                <w:sz w:val="20"/>
                <w:szCs w:val="20"/>
              </w:rPr>
              <w:t>tens and ones.</w:t>
            </w:r>
            <w:r w:rsidR="00531FDC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5168A22" w14:textId="5377244C" w:rsidR="00531FDC" w:rsidRDefault="00531FDC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(Useful when the jumps backwards are small).</w:t>
            </w:r>
          </w:p>
          <w:p w14:paraId="1CB84F21" w14:textId="77777777" w:rsidR="00BD5471" w:rsidRDefault="00BD5471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230183" w14:textId="2EF417BA" w:rsidR="00531FDC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4A058A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8288" behindDoc="1" locked="0" layoutInCell="1" allowOverlap="1" wp14:anchorId="2EFF218B" wp14:editId="7D9F2FE7">
                  <wp:simplePos x="0" y="0"/>
                  <wp:positionH relativeFrom="column">
                    <wp:posOffset>6350</wp:posOffset>
                  </wp:positionH>
                  <wp:positionV relativeFrom="page">
                    <wp:posOffset>746760</wp:posOffset>
                  </wp:positionV>
                  <wp:extent cx="1823720" cy="1663700"/>
                  <wp:effectExtent l="0" t="0" r="508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3720" cy="166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EDDCF3" w14:textId="210430E0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42252D" w14:textId="5646252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991374" w14:textId="1F4AF08D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8C1664" w14:textId="7777777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F98720" w14:textId="7777777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C1BD33" w14:textId="55E37E36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8440EB" w14:textId="7777777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BB46B8" w14:textId="0C5D7E9D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94E866" w14:textId="6C5DA985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01CC3D" w14:textId="7777777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0500AD" w14:textId="55BDDD09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2EFB97" w14:textId="7777777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5D2541" w14:textId="28EA0490" w:rsidR="00794800" w:rsidRPr="00DA4450" w:rsidRDefault="00794800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143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E6FDA5" w14:textId="095ED833" w:rsidR="00531FDC" w:rsidRDefault="00531FDC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Count on from the smaller number to the larger number. </w:t>
            </w:r>
          </w:p>
          <w:p w14:paraId="1698C631" w14:textId="77FE0A30" w:rsidR="00531FDC" w:rsidRDefault="00531FDC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(Useful when the numbers are close together).</w:t>
            </w:r>
          </w:p>
          <w:p w14:paraId="67D9CCD2" w14:textId="6277F4B8" w:rsidR="004A058A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176AFC" w14:textId="46318E44" w:rsidR="00531FDC" w:rsidRDefault="00531FD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1E10EB" w14:textId="4FF2E0DA" w:rsidR="00531FDC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4A058A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9312" behindDoc="1" locked="0" layoutInCell="1" allowOverlap="1" wp14:anchorId="33A8FE23" wp14:editId="789C6288">
                  <wp:simplePos x="0" y="0"/>
                  <wp:positionH relativeFrom="column">
                    <wp:posOffset>-1270</wp:posOffset>
                  </wp:positionH>
                  <wp:positionV relativeFrom="page">
                    <wp:posOffset>916940</wp:posOffset>
                  </wp:positionV>
                  <wp:extent cx="1858645" cy="895985"/>
                  <wp:effectExtent l="0" t="0" r="8255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8645" cy="895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1453441" w14:textId="06F2923C" w:rsidR="00531FDC" w:rsidRDefault="00531FD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E0BB93" w14:textId="77777777" w:rsidR="00531FDC" w:rsidRDefault="00531FD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003E60" w14:textId="2B65AEA3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E95ACF" w14:textId="714DAEDB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3A0AE8" w14:textId="69C1502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2CDB42" w14:textId="7777777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3C53E0" w14:textId="7777777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6A70DE" w14:textId="749A15F6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D06F86" w14:textId="492B48DA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532F77" w14:textId="7777777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509C29" w14:textId="7777777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F72EB7" w14:textId="7777777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43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C4F8B4" w14:textId="5518DF7E" w:rsidR="00794800" w:rsidRDefault="00531FDC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Adjusting</w:t>
            </w:r>
          </w:p>
          <w:p w14:paraId="3642CE93" w14:textId="44A2B1BA" w:rsidR="00531FDC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(Useful when subtracting numbers ending in 7, 8 or 9).</w:t>
            </w:r>
          </w:p>
          <w:p w14:paraId="3FAF39DB" w14:textId="5C0DD67E" w:rsidR="00531FDC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4A058A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7264" behindDoc="1" locked="0" layoutInCell="1" allowOverlap="1" wp14:anchorId="22F2D334" wp14:editId="4F9DE8EF">
                  <wp:simplePos x="0" y="0"/>
                  <wp:positionH relativeFrom="column">
                    <wp:posOffset>20955</wp:posOffset>
                  </wp:positionH>
                  <wp:positionV relativeFrom="page">
                    <wp:posOffset>575310</wp:posOffset>
                  </wp:positionV>
                  <wp:extent cx="1684655" cy="97790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655" cy="97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5764979" w14:textId="2B6BA7B7" w:rsidR="00531FDC" w:rsidRDefault="00531FD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0C167A" w14:textId="4DC723E8" w:rsidR="00531FDC" w:rsidRDefault="00531FD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B95019" w14:textId="3F42C099" w:rsidR="00531FDC" w:rsidRDefault="00531FD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E38E9C" w14:textId="7AE2FF7D" w:rsidR="00531FDC" w:rsidRDefault="00531FD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705252" w14:textId="7D1313FD" w:rsidR="00531FDC" w:rsidRDefault="00531FD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F2C905" w14:textId="0016A541" w:rsidR="00531FDC" w:rsidRDefault="00531FD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CE5952" w14:textId="2A458D29" w:rsidR="00531FDC" w:rsidRDefault="00531FD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453470" w14:textId="175500DB" w:rsidR="00531FDC" w:rsidRDefault="00BD5471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BD5471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1360" behindDoc="1" locked="0" layoutInCell="1" allowOverlap="1" wp14:anchorId="2D6D75A6" wp14:editId="569CABC9">
                  <wp:simplePos x="0" y="0"/>
                  <wp:positionH relativeFrom="column">
                    <wp:posOffset>66040</wp:posOffset>
                  </wp:positionH>
                  <wp:positionV relativeFrom="page">
                    <wp:posOffset>1778000</wp:posOffset>
                  </wp:positionV>
                  <wp:extent cx="1655445" cy="946150"/>
                  <wp:effectExtent l="0" t="0" r="1905" b="635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5445" cy="946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7CE84B" w14:textId="51B49215" w:rsidR="00531FDC" w:rsidRDefault="00531FD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85BE93" w14:textId="7777777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BEC932" w14:textId="7777777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398983" w14:textId="17851814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5D344A" w14:textId="7777777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ABE295" w14:textId="7777777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8CEF2D" w14:textId="69D863CC" w:rsidR="00794800" w:rsidRPr="00DA445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94800" w:rsidRPr="00D61C16" w14:paraId="43E7D732" w14:textId="77777777" w:rsidTr="00FA2720">
        <w:trPr>
          <w:gridAfter w:val="1"/>
          <w:wAfter w:w="3001" w:type="dxa"/>
          <w:cantSplit/>
          <w:trHeight w:val="1214"/>
        </w:trPr>
        <w:tc>
          <w:tcPr>
            <w:tcW w:w="241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BB38FB" w14:textId="77777777" w:rsidR="00794800" w:rsidRPr="00DA4450" w:rsidRDefault="00794800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CDBF65" w14:textId="7BD085E8" w:rsidR="002C20E8" w:rsidRDefault="002C20E8" w:rsidP="0079480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2384" behindDoc="1" locked="0" layoutInCell="1" allowOverlap="1" wp14:anchorId="485D6216" wp14:editId="7B9DA03C">
                  <wp:simplePos x="0" y="0"/>
                  <wp:positionH relativeFrom="column">
                    <wp:posOffset>57150</wp:posOffset>
                  </wp:positionH>
                  <wp:positionV relativeFrom="page">
                    <wp:posOffset>17780</wp:posOffset>
                  </wp:positionV>
                  <wp:extent cx="1670050" cy="939800"/>
                  <wp:effectExtent l="0" t="0" r="6350" b="0"/>
                  <wp:wrapNone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A29822" w14:textId="77777777" w:rsidR="002C20E8" w:rsidRDefault="002C20E8" w:rsidP="007948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B76A62" w14:textId="77777777" w:rsidR="002C20E8" w:rsidRDefault="002C20E8" w:rsidP="007948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4A818F" w14:textId="77777777" w:rsidR="002C20E8" w:rsidRDefault="002C20E8" w:rsidP="007948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8D8225" w14:textId="77777777" w:rsidR="002C20E8" w:rsidRDefault="002C20E8" w:rsidP="007948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3BC878" w14:textId="77777777" w:rsidR="002C20E8" w:rsidRDefault="002C20E8" w:rsidP="007948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D9B6B6" w14:textId="77777777" w:rsidR="002C20E8" w:rsidRDefault="002C20E8" w:rsidP="007948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6264F4" w14:textId="171A87BC" w:rsidR="00794800" w:rsidRPr="00DC0F99" w:rsidRDefault="002C20E8" w:rsidP="0079480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1) </w:t>
            </w:r>
            <w:r w:rsidR="00794800" w:rsidRPr="00DC0F99">
              <w:rPr>
                <w:rFonts w:ascii="Tahoma" w:hAnsi="Tahoma" w:cs="Tahoma"/>
                <w:sz w:val="20"/>
                <w:szCs w:val="20"/>
              </w:rPr>
              <w:t>Children put largest number in their head.</w:t>
            </w:r>
          </w:p>
          <w:p w14:paraId="2EC7BEC8" w14:textId="77777777" w:rsidR="00794800" w:rsidRDefault="00794800" w:rsidP="00794800">
            <w:p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 xml:space="preserve">2) They raise the appropriate number of 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FEEC5D7" w14:textId="1B8DC84C" w:rsidR="00794800" w:rsidRDefault="00794800" w:rsidP="0079480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fingers: </w:t>
            </w:r>
            <w:r w:rsidR="004A058A">
              <w:rPr>
                <w:rFonts w:ascii="Tahoma" w:hAnsi="Tahoma" w:cs="Tahoma"/>
                <w:sz w:val="20"/>
                <w:szCs w:val="20"/>
              </w:rPr>
              <w:t xml:space="preserve">6 </w:t>
            </w:r>
            <w:r w:rsidRPr="00DC0F99">
              <w:rPr>
                <w:rFonts w:ascii="Tahoma" w:hAnsi="Tahoma" w:cs="Tahoma"/>
                <w:sz w:val="20"/>
                <w:szCs w:val="20"/>
              </w:rPr>
              <w:t xml:space="preserve">ones. 5 tens, 6 hundreds </w:t>
            </w:r>
            <w:r>
              <w:rPr>
                <w:rFonts w:ascii="Tahoma" w:hAnsi="Tahoma" w:cs="Tahoma"/>
                <w:sz w:val="20"/>
                <w:szCs w:val="20"/>
              </w:rPr>
              <w:t xml:space="preserve">(as in     </w:t>
            </w:r>
          </w:p>
          <w:p w14:paraId="46289203" w14:textId="77777777" w:rsidR="00794800" w:rsidRPr="00DC0F99" w:rsidRDefault="00794800" w:rsidP="0079480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the examples above)</w:t>
            </w:r>
          </w:p>
          <w:p w14:paraId="1D764CD1" w14:textId="128FC20E" w:rsidR="00794800" w:rsidRDefault="00794800" w:rsidP="00794800">
            <w:p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 xml:space="preserve">3) They count </w:t>
            </w:r>
            <w:r>
              <w:rPr>
                <w:rFonts w:ascii="Tahoma" w:hAnsi="Tahoma" w:cs="Tahoma"/>
                <w:sz w:val="20"/>
                <w:szCs w:val="20"/>
              </w:rPr>
              <w:t>back</w:t>
            </w:r>
            <w:r w:rsidRPr="00DC0F99">
              <w:rPr>
                <w:rFonts w:ascii="Tahoma" w:hAnsi="Tahoma" w:cs="Tahoma"/>
                <w:sz w:val="20"/>
                <w:szCs w:val="20"/>
              </w:rPr>
              <w:t xml:space="preserve"> and put finger</w:t>
            </w:r>
            <w:r>
              <w:rPr>
                <w:rFonts w:ascii="Tahoma" w:hAnsi="Tahoma" w:cs="Tahoma"/>
                <w:sz w:val="20"/>
                <w:szCs w:val="20"/>
              </w:rPr>
              <w:t xml:space="preserve">s down as  </w:t>
            </w:r>
          </w:p>
          <w:p w14:paraId="5E6DAB97" w14:textId="77777777" w:rsidR="00794800" w:rsidRPr="00DC0F99" w:rsidRDefault="00794800" w:rsidP="0079480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they count.</w:t>
            </w:r>
          </w:p>
          <w:p w14:paraId="06E77EEE" w14:textId="7660BC50" w:rsidR="00794800" w:rsidRDefault="00794800" w:rsidP="00794800">
            <w:pPr>
              <w:rPr>
                <w:rFonts w:ascii="Tahoma" w:hAnsi="Tahoma" w:cs="Tahoma"/>
                <w:sz w:val="16"/>
                <w:szCs w:val="16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 xml:space="preserve">4) Record the </w:t>
            </w:r>
            <w:r>
              <w:rPr>
                <w:rFonts w:ascii="Tahoma" w:hAnsi="Tahoma" w:cs="Tahoma"/>
                <w:sz w:val="20"/>
                <w:szCs w:val="20"/>
              </w:rPr>
              <w:t>answer.</w:t>
            </w:r>
          </w:p>
          <w:p w14:paraId="27526888" w14:textId="4A4FE2DC" w:rsidR="00794800" w:rsidRPr="00DA4450" w:rsidRDefault="00794800" w:rsidP="00B86E5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85A73D" w14:textId="53B33376" w:rsidR="00794800" w:rsidRPr="00DA4450" w:rsidRDefault="00794800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02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E60A9C" w14:textId="77777777" w:rsidR="00794800" w:rsidRDefault="00794800" w:rsidP="00DC0F9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  <w:p w14:paraId="2BA41BCA" w14:textId="007831B6" w:rsidR="004A058A" w:rsidRDefault="004A058A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17B164" w14:textId="0DFD0B7F" w:rsidR="004A058A" w:rsidRDefault="004A058A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AEAEA9" w14:textId="2B6F6F56" w:rsidR="004A058A" w:rsidRDefault="004A058A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0F019E" w14:textId="73BE0042" w:rsidR="004A058A" w:rsidRDefault="004A058A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1CD98A" w14:textId="7CD25CD2" w:rsidR="004A058A" w:rsidRDefault="004A058A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3FCE64" w14:textId="03DD8D9A" w:rsidR="004A058A" w:rsidRDefault="004A058A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8DF40E" w14:textId="77777777" w:rsidR="004A058A" w:rsidRDefault="004A058A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E34343" w14:textId="77777777" w:rsidR="004A058A" w:rsidRDefault="004A058A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8CFE25" w14:textId="77777777" w:rsidR="004A058A" w:rsidRDefault="004A058A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31FB09" w14:textId="77777777" w:rsidR="004A058A" w:rsidRDefault="004A058A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6D8F87" w14:textId="7EFE989F" w:rsidR="004A058A" w:rsidRPr="00DA4450" w:rsidRDefault="004A058A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43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D45DB6" w14:textId="77777777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  <w:p w14:paraId="49434AFC" w14:textId="77777777" w:rsidR="004A058A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C4F94E" w14:textId="77777777" w:rsidR="004A058A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600BC8" w14:textId="77777777" w:rsidR="004A058A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960702" w14:textId="77777777" w:rsidR="004A058A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BF8898" w14:textId="77777777" w:rsidR="004A058A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C217DF" w14:textId="77777777" w:rsidR="004A058A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585BF8" w14:textId="77777777" w:rsidR="004A058A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C6052D" w14:textId="77777777" w:rsidR="004A058A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958FFB" w14:textId="77777777" w:rsidR="004A058A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48BDA9" w14:textId="77777777" w:rsidR="004A058A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EB6618" w14:textId="77777777" w:rsidR="004A058A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222654" w14:textId="77777777" w:rsidR="004A058A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577450" w14:textId="07B8A1C1" w:rsidR="004A058A" w:rsidRDefault="004A058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43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637CE8" w14:textId="7ABBC4F1" w:rsidR="004A058A" w:rsidRDefault="004A058A" w:rsidP="004A058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  <w:p w14:paraId="107F5906" w14:textId="0086FE3F" w:rsidR="004A058A" w:rsidRDefault="004A058A" w:rsidP="004A058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D459CD" w14:textId="4E86000A" w:rsidR="004A058A" w:rsidRDefault="004A058A" w:rsidP="004A058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BC5A86" w14:textId="25E986D2" w:rsidR="004A058A" w:rsidRDefault="004A058A" w:rsidP="004A058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E5EC5A" w14:textId="31A8E5CE" w:rsidR="004A058A" w:rsidRDefault="004A058A" w:rsidP="004A058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84D0A6" w14:textId="7D454EB6" w:rsidR="004A058A" w:rsidRDefault="004A058A" w:rsidP="004A058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E99739" w14:textId="2A5B5055" w:rsidR="004A058A" w:rsidRDefault="004A058A" w:rsidP="004A058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259291" w14:textId="1874754F" w:rsidR="004A058A" w:rsidRDefault="004A058A" w:rsidP="004A058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C506C1" w14:textId="0FA0F6A7" w:rsidR="004A058A" w:rsidRDefault="004A058A" w:rsidP="004A058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2324A9" w14:textId="38421F84" w:rsidR="004A058A" w:rsidRDefault="004A058A" w:rsidP="004A058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BFE6AA" w14:textId="6C00EE2F" w:rsidR="004A058A" w:rsidRDefault="004A058A" w:rsidP="004A058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BE6686" w14:textId="757020C8" w:rsidR="004A058A" w:rsidRDefault="004A058A" w:rsidP="004A058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A68D78" w14:textId="77777777" w:rsidR="004A058A" w:rsidRDefault="004A058A" w:rsidP="004A058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27EE26" w14:textId="64F489CD" w:rsidR="00794800" w:rsidRDefault="00794800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F2B0C" w:rsidRPr="00D61C16" w14:paraId="5A698C5C" w14:textId="77777777" w:rsidTr="00FA2720">
        <w:trPr>
          <w:gridAfter w:val="1"/>
          <w:wAfter w:w="3001" w:type="dxa"/>
          <w:cantSplit/>
          <w:trHeight w:val="5829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5FA35F5" w14:textId="51B35C99" w:rsidR="000F2B0C" w:rsidRPr="00DA4450" w:rsidRDefault="000F2B0C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 xml:space="preserve">FORMAL WRITTEN </w:t>
            </w:r>
          </w:p>
          <w:p w14:paraId="0411959F" w14:textId="7A2A1B1D" w:rsidR="000F2B0C" w:rsidRPr="00DA4450" w:rsidRDefault="000F2B0C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METHODS</w:t>
            </w:r>
          </w:p>
          <w:p w14:paraId="0FD4FE1B" w14:textId="77777777" w:rsidR="000F2B0C" w:rsidRPr="00DA4450" w:rsidRDefault="000F2B0C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1D79457C" w14:textId="77777777" w:rsidR="000F2B0C" w:rsidRPr="00DA4450" w:rsidRDefault="000F2B0C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3C307199" w14:textId="77777777" w:rsidR="000F2B0C" w:rsidRPr="00DA4450" w:rsidRDefault="000F2B0C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6545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FCE1A69" w14:textId="036957CF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DA4450">
              <w:rPr>
                <w:rFonts w:ascii="Tahoma" w:hAnsi="Tahoma" w:cs="Tahoma"/>
                <w:sz w:val="20"/>
                <w:szCs w:val="20"/>
              </w:rPr>
              <w:t>3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DA4450">
              <w:rPr>
                <w:rFonts w:ascii="Tahoma" w:hAnsi="Tahoma" w:cs="Tahoma"/>
                <w:sz w:val="20"/>
                <w:szCs w:val="20"/>
              </w:rPr>
              <w:t xml:space="preserve">digit </w:t>
            </w:r>
            <w:r>
              <w:rPr>
                <w:rFonts w:ascii="Tahoma" w:hAnsi="Tahoma" w:cs="Tahoma"/>
                <w:sz w:val="20"/>
                <w:szCs w:val="20"/>
              </w:rPr>
              <w:t>subtract</w:t>
            </w:r>
            <w:r w:rsidRPr="00DA4450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DA4450">
              <w:rPr>
                <w:rFonts w:ascii="Tahoma" w:hAnsi="Tahoma" w:cs="Tahoma"/>
                <w:sz w:val="20"/>
                <w:szCs w:val="20"/>
              </w:rPr>
              <w:t>digit, 3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DA4450">
              <w:rPr>
                <w:rFonts w:ascii="Tahoma" w:hAnsi="Tahoma" w:cs="Tahoma"/>
                <w:sz w:val="20"/>
                <w:szCs w:val="20"/>
              </w:rPr>
              <w:t>digit</w:t>
            </w:r>
            <w:r>
              <w:rPr>
                <w:rFonts w:ascii="Tahoma" w:hAnsi="Tahoma" w:cs="Tahoma"/>
                <w:sz w:val="20"/>
                <w:szCs w:val="20"/>
              </w:rPr>
              <w:t xml:space="preserve"> subtract</w:t>
            </w:r>
            <w:r w:rsidRPr="00DA4450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DA4450">
              <w:rPr>
                <w:rFonts w:ascii="Tahoma" w:hAnsi="Tahoma" w:cs="Tahoma"/>
                <w:sz w:val="20"/>
                <w:szCs w:val="20"/>
              </w:rPr>
              <w:t>digit</w:t>
            </w:r>
          </w:p>
          <w:p w14:paraId="7B5A4B6E" w14:textId="520CB3BF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5878BC" w14:textId="57B781DB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4A058A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7504" behindDoc="1" locked="0" layoutInCell="1" allowOverlap="1" wp14:anchorId="6A143BB8" wp14:editId="052E1F9C">
                  <wp:simplePos x="0" y="0"/>
                  <wp:positionH relativeFrom="column">
                    <wp:posOffset>161290</wp:posOffset>
                  </wp:positionH>
                  <wp:positionV relativeFrom="page">
                    <wp:posOffset>539750</wp:posOffset>
                  </wp:positionV>
                  <wp:extent cx="1428750" cy="120586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205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A058A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8528" behindDoc="1" locked="0" layoutInCell="1" allowOverlap="1" wp14:anchorId="7300A0F4" wp14:editId="5A253344">
                  <wp:simplePos x="0" y="0"/>
                  <wp:positionH relativeFrom="column">
                    <wp:posOffset>2054860</wp:posOffset>
                  </wp:positionH>
                  <wp:positionV relativeFrom="page">
                    <wp:posOffset>494030</wp:posOffset>
                  </wp:positionV>
                  <wp:extent cx="1623060" cy="118110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06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9B1306" w14:textId="4541340F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F9EEAB" w14:textId="55ECF3A3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2AD805" w14:textId="5B9F4EBD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17D902" w14:textId="27ED0BAD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E5BF8B" w14:textId="47F20D37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1C907" w14:textId="75B9E768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EF8720" w14:textId="3B1FCAB1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AFA9B6" w14:textId="670E9AE8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59B6C9" w14:textId="2AC60434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9C07CD" w14:textId="77777777" w:rsidR="000F2B0C" w:rsidRPr="00DA4450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C8CFDC" w14:textId="4109DA6F" w:rsidR="000F2B0C" w:rsidRPr="00DA4450" w:rsidRDefault="000F2B0C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20769905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00D9170F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23563D71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3E7FEB39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4C6FC083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763938CE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0C45212A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5315F224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0BF73D87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2FD1E861" w14:textId="77777777" w:rsidR="000F2B0C" w:rsidRPr="00DA4450" w:rsidRDefault="000F2B0C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545" w:type="dxa"/>
            <w:gridSpan w:val="9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90DA586" w14:textId="77777777" w:rsidR="000F2B0C" w:rsidRDefault="000F2B0C" w:rsidP="00DC0F99">
            <w:pPr>
              <w:pStyle w:val="ListParagraph"/>
              <w:rPr>
                <w:rFonts w:ascii="Tahoma" w:hAnsi="Tahoma" w:cs="Tahoma"/>
                <w:sz w:val="16"/>
                <w:szCs w:val="16"/>
              </w:rPr>
            </w:pPr>
          </w:p>
          <w:p w14:paraId="3C4EEA52" w14:textId="1571A186" w:rsidR="000F2B0C" w:rsidRDefault="000F2B0C" w:rsidP="00DC0F99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0F2B0C">
              <w:rPr>
                <w:rFonts w:ascii="Tahoma" w:hAnsi="Tahoma" w:cs="Tahoma"/>
                <w:sz w:val="20"/>
                <w:szCs w:val="20"/>
              </w:rPr>
              <w:t>Children should be encouraged to estimate BEFORE calculating.</w:t>
            </w:r>
          </w:p>
          <w:p w14:paraId="434E4348" w14:textId="291E9D2F" w:rsidR="000F2B0C" w:rsidRPr="000F2B0C" w:rsidRDefault="000F2B0C" w:rsidP="000F2B0C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0F2B0C">
              <w:rPr>
                <w:rFonts w:ascii="Tahoma" w:hAnsi="Tahoma" w:cs="Tahoma"/>
                <w:sz w:val="20"/>
                <w:szCs w:val="20"/>
              </w:rPr>
              <w:t xml:space="preserve">Digits should be referred to by their value: 6 in the tens column is 6 TENS or 60 not 6.  </w:t>
            </w:r>
          </w:p>
          <w:p w14:paraId="7F76611C" w14:textId="7B0020A8" w:rsidR="000F2B0C" w:rsidRPr="000F2B0C" w:rsidRDefault="000F2B0C" w:rsidP="000F2B0C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Numbers should be neatly crossed off and exchanged into previous place value column in subtraction calculations.</w:t>
            </w:r>
          </w:p>
          <w:p w14:paraId="2A1EC238" w14:textId="77777777" w:rsidR="000F2B0C" w:rsidRPr="000F2B0C" w:rsidRDefault="000F2B0C" w:rsidP="00DC0F99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16"/>
                <w:szCs w:val="16"/>
              </w:rPr>
            </w:pPr>
            <w:r w:rsidRPr="000F2B0C">
              <w:rPr>
                <w:rFonts w:ascii="Tahoma" w:hAnsi="Tahoma" w:cs="Tahoma"/>
                <w:sz w:val="20"/>
                <w:szCs w:val="20"/>
              </w:rPr>
              <w:t>Children should be encouraged to check their answer using the inverse subtraction calculation</w:t>
            </w:r>
            <w:r w:rsidRPr="000F2B0C">
              <w:rPr>
                <w:rFonts w:ascii="Tahoma" w:hAnsi="Tahoma" w:cs="Tahoma"/>
                <w:sz w:val="16"/>
                <w:szCs w:val="16"/>
              </w:rPr>
              <w:t>.</w:t>
            </w:r>
          </w:p>
          <w:p w14:paraId="0C0AD171" w14:textId="36E45709" w:rsidR="000F2B0C" w:rsidRPr="00DA4450" w:rsidRDefault="000F2B0C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2098BD3F" w14:textId="77777777" w:rsidR="000F2B0C" w:rsidRPr="00DA4450" w:rsidRDefault="000F2B0C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03345E13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0B09B29B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0E15A487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6F558CB2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40038C6D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632F084A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1E5DDECB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1238D868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29D2CC46" w14:textId="77777777" w:rsidR="000F2B0C" w:rsidRDefault="000F2B0C" w:rsidP="0078103F">
            <w:pPr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  <w:p w14:paraId="460C2162" w14:textId="123C0288" w:rsidR="000F2B0C" w:rsidRPr="00DA4450" w:rsidRDefault="000F2B0C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226A6E" w:rsidRPr="00D61C16" w14:paraId="71664AB7" w14:textId="77777777" w:rsidTr="00FA2720">
        <w:trPr>
          <w:gridAfter w:val="1"/>
          <w:wAfter w:w="3001" w:type="dxa"/>
          <w:cantSplit/>
          <w:trHeight w:val="942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0CAD7F" w14:textId="4D0C4603" w:rsidR="00226A6E" w:rsidRDefault="00226A6E" w:rsidP="0078103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lastRenderedPageBreak/>
              <w:t xml:space="preserve">MISSING NUMBER </w:t>
            </w:r>
          </w:p>
          <w:p w14:paraId="13AAE097" w14:textId="5DF50FF3" w:rsidR="00226A6E" w:rsidRPr="00DA4450" w:rsidRDefault="00226A6E" w:rsidP="0078103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CALCULATIONS</w:t>
            </w:r>
          </w:p>
        </w:tc>
        <w:tc>
          <w:tcPr>
            <w:tcW w:w="6545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4D7B8E" w14:textId="5037BF33" w:rsidR="00226A6E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0F2B0C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00576" behindDoc="1" locked="0" layoutInCell="1" allowOverlap="1" wp14:anchorId="696D49DB" wp14:editId="09155858">
                  <wp:simplePos x="0" y="0"/>
                  <wp:positionH relativeFrom="column">
                    <wp:posOffset>303530</wp:posOffset>
                  </wp:positionH>
                  <wp:positionV relativeFrom="page">
                    <wp:posOffset>132080</wp:posOffset>
                  </wp:positionV>
                  <wp:extent cx="1492250" cy="2019935"/>
                  <wp:effectExtent l="2857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92250" cy="2019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26A6E">
              <w:rPr>
                <w:rFonts w:ascii="Tahoma" w:hAnsi="Tahoma" w:cs="Tahoma"/>
                <w:sz w:val="20"/>
                <w:szCs w:val="20"/>
              </w:rPr>
              <w:t>Whole Part Model</w:t>
            </w:r>
            <w:r w:rsidR="00CE60C6">
              <w:rPr>
                <w:rFonts w:ascii="Tahoma" w:hAnsi="Tahoma" w:cs="Tahoma"/>
                <w:sz w:val="20"/>
                <w:szCs w:val="20"/>
              </w:rPr>
              <w:t>s</w:t>
            </w:r>
          </w:p>
          <w:p w14:paraId="00BA5B06" w14:textId="5BD5196A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87A7F2" w14:textId="64BEE6C9" w:rsidR="00226A6E" w:rsidRDefault="00CE60C6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CE60C6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6656" behindDoc="1" locked="0" layoutInCell="1" allowOverlap="1" wp14:anchorId="1B7261F7" wp14:editId="16A368C9">
                  <wp:simplePos x="0" y="0"/>
                  <wp:positionH relativeFrom="column">
                    <wp:posOffset>2415540</wp:posOffset>
                  </wp:positionH>
                  <wp:positionV relativeFrom="page">
                    <wp:posOffset>380365</wp:posOffset>
                  </wp:positionV>
                  <wp:extent cx="1402715" cy="1528445"/>
                  <wp:effectExtent l="0" t="0" r="6985" b="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02715" cy="1528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A746EB" w14:textId="7558A500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718E7E" w14:textId="14F377D4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745D27" w14:textId="0264336F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2671CB" w14:textId="7D349FDD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DBCFB8" w14:textId="108A8020" w:rsidR="00725EF4" w:rsidRDefault="00725EF4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6F8EF7" w14:textId="1CCC7A04" w:rsidR="00725EF4" w:rsidRDefault="00725EF4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71AE96" w14:textId="180E2BF1" w:rsidR="00725EF4" w:rsidRDefault="00725EF4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6E7EF7" w14:textId="0B09A081" w:rsidR="00725EF4" w:rsidRDefault="00725EF4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5F2605" w14:textId="6F243598" w:rsidR="00725EF4" w:rsidRDefault="00725EF4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B957A4" w14:textId="06F689D4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C687D5" w14:textId="471CC9E9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2FF9DB" w14:textId="4DE0876B" w:rsidR="00AA6AE7" w:rsidRDefault="00CE60C6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0F2B0C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9552" behindDoc="1" locked="0" layoutInCell="1" allowOverlap="1" wp14:anchorId="1137EAB5" wp14:editId="58BA48C8">
                  <wp:simplePos x="0" y="0"/>
                  <wp:positionH relativeFrom="column">
                    <wp:posOffset>327660</wp:posOffset>
                  </wp:positionH>
                  <wp:positionV relativeFrom="page">
                    <wp:posOffset>2256155</wp:posOffset>
                  </wp:positionV>
                  <wp:extent cx="1529715" cy="2068195"/>
                  <wp:effectExtent l="0" t="254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52971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B37FC1" w14:textId="0DCFF349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536A0E" w14:textId="39B8016B" w:rsidR="00AA6AE7" w:rsidRDefault="00CE60C6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CE60C6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7680" behindDoc="1" locked="0" layoutInCell="1" allowOverlap="1" wp14:anchorId="5FF4F1D7" wp14:editId="761DF5A7">
                  <wp:simplePos x="0" y="0"/>
                  <wp:positionH relativeFrom="column">
                    <wp:posOffset>2155190</wp:posOffset>
                  </wp:positionH>
                  <wp:positionV relativeFrom="page">
                    <wp:posOffset>2545715</wp:posOffset>
                  </wp:positionV>
                  <wp:extent cx="1790700" cy="1483995"/>
                  <wp:effectExtent l="952" t="0" r="953" b="952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790700" cy="148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FD08C6" w14:textId="5FEC9BFD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C354B5" w14:textId="1B27BDAE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9DEF44" w14:textId="509BB28E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6C8CC5" w14:textId="1042600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D27D40" w14:textId="7B99C1A6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CC678A" w14:textId="496E83CE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728CD6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F36FB7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82A90D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B38F2E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A66736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269DB6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B26CFC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D3E85B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87664C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C2C187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6E7BF3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A07C81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E16F1C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32C2A5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A338B9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257121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7521D7" w14:textId="16C3F1F1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45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D37597" w14:textId="5F5493AB" w:rsidR="00226A6E" w:rsidRDefault="00CE60C6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Whole part</w:t>
            </w:r>
            <w:r w:rsidR="00226A6E">
              <w:rPr>
                <w:rFonts w:ascii="Tahoma" w:hAnsi="Tahoma" w:cs="Tahoma"/>
                <w:sz w:val="20"/>
                <w:szCs w:val="20"/>
              </w:rPr>
              <w:t xml:space="preserve"> models are especially useful when calculating the missing number in a calculation.</w:t>
            </w:r>
          </w:p>
          <w:p w14:paraId="3685CD07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EF360D" w14:textId="6BB60586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This model helps children to understand that th</w:t>
            </w:r>
            <w:r w:rsidR="000F2B0C">
              <w:rPr>
                <w:rFonts w:ascii="Tahoma" w:hAnsi="Tahoma" w:cs="Tahoma"/>
                <w:sz w:val="20"/>
                <w:szCs w:val="20"/>
              </w:rPr>
              <w:t>ese</w:t>
            </w:r>
            <w:r>
              <w:rPr>
                <w:rFonts w:ascii="Tahoma" w:hAnsi="Tahoma" w:cs="Tahoma"/>
                <w:sz w:val="20"/>
                <w:szCs w:val="20"/>
              </w:rPr>
              <w:t xml:space="preserve"> calculation</w:t>
            </w:r>
            <w:r w:rsidR="00407252">
              <w:rPr>
                <w:rFonts w:ascii="Tahoma" w:hAnsi="Tahoma" w:cs="Tahoma"/>
                <w:sz w:val="20"/>
                <w:szCs w:val="20"/>
              </w:rPr>
              <w:t>s both</w:t>
            </w:r>
            <w:r>
              <w:rPr>
                <w:rFonts w:ascii="Tahoma" w:hAnsi="Tahoma" w:cs="Tahoma"/>
                <w:sz w:val="20"/>
                <w:szCs w:val="20"/>
              </w:rPr>
              <w:t xml:space="preserve"> require </w:t>
            </w:r>
            <w:r w:rsidR="00407252">
              <w:rPr>
                <w:rFonts w:ascii="Tahoma" w:hAnsi="Tahoma" w:cs="Tahoma"/>
                <w:sz w:val="20"/>
                <w:szCs w:val="20"/>
              </w:rPr>
              <w:t>subtraction.</w:t>
            </w:r>
          </w:p>
          <w:p w14:paraId="78BB750F" w14:textId="6073949F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198A67" w14:textId="67DF67CF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9E5A9A" w14:textId="560676B9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057A90" w14:textId="5A3BC612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2A7FA0" w14:textId="736EE3DB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283462" w14:textId="216E55C4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DD0298" w14:textId="59B94088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ED8DE7" w14:textId="5E69B15B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C5D31E" w14:textId="1B40DE52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9DC103" w14:textId="19026609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1127DC" w14:textId="0932EC6E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A4F2B5" w14:textId="2FFFCCD1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613736" w14:textId="438FC3F5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5D6C13" w14:textId="040803CD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867C5B" w14:textId="3C5D8155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375E49" w14:textId="69291080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6AF39C" w14:textId="0D10A435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783462" w14:textId="687E771B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AC290A" w14:textId="25AF437E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BD10F7" w14:textId="2340A58E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1BF98E" w14:textId="06415C36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7B29C3" w14:textId="77777777" w:rsidR="000F2B0C" w:rsidRDefault="000F2B0C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C57663" w14:textId="125BA14A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4747E2" w14:textId="595EF95C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0B6558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76CB69" w14:textId="2ADBBBD2" w:rsidR="00226A6E" w:rsidRPr="00DA4450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453FC" w:rsidRPr="00D61C16" w14:paraId="68DA256E" w14:textId="77777777" w:rsidTr="00FA2720">
        <w:trPr>
          <w:gridAfter w:val="1"/>
          <w:wAfter w:w="3001" w:type="dxa"/>
          <w:cantSplit/>
          <w:trHeight w:val="806"/>
        </w:trPr>
        <w:tc>
          <w:tcPr>
            <w:tcW w:w="15500" w:type="dxa"/>
            <w:gridSpan w:val="1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186B564A" w14:textId="7C54B7A6" w:rsidR="00D453FC" w:rsidRPr="0078103F" w:rsidRDefault="00D453FC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 xml:space="preserve">Y4 </w:t>
            </w:r>
            <w:r w:rsidR="00B86E50">
              <w:rPr>
                <w:rFonts w:ascii="Tahoma" w:hAnsi="Tahoma" w:cs="Tahoma"/>
                <w:b/>
                <w:bCs/>
                <w:sz w:val="24"/>
                <w:szCs w:val="24"/>
              </w:rPr>
              <w:t>SUBTRACTION</w:t>
            </w:r>
          </w:p>
        </w:tc>
      </w:tr>
      <w:tr w:rsidR="00A2229A" w:rsidRPr="00D61C16" w14:paraId="763EFAF7" w14:textId="77777777" w:rsidTr="00FA2720">
        <w:trPr>
          <w:gridAfter w:val="1"/>
          <w:wAfter w:w="3001" w:type="dxa"/>
          <w:cantSplit/>
          <w:trHeight w:val="2775"/>
        </w:trPr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8F029D" w14:textId="77777777" w:rsidR="00A2229A" w:rsidRPr="00DA4450" w:rsidRDefault="00A2229A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MENTAL METHODS</w:t>
            </w:r>
          </w:p>
          <w:p w14:paraId="2963F470" w14:textId="77777777" w:rsidR="00A2229A" w:rsidRPr="00DA4450" w:rsidRDefault="00A2229A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6C74D411" w14:textId="77777777" w:rsidR="00A2229A" w:rsidRPr="00DA4450" w:rsidRDefault="00A2229A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2DEA9F3" w14:textId="77777777" w:rsidR="00A2229A" w:rsidRPr="00DA4450" w:rsidRDefault="00A2229A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61066B7" w14:textId="10D744B1" w:rsidR="00A2229A" w:rsidRDefault="00A2229A" w:rsidP="00A20E0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Count back in jumps of hundreds/tens and ones. </w:t>
            </w:r>
          </w:p>
          <w:p w14:paraId="6F6F9842" w14:textId="73C83450" w:rsidR="00A2229A" w:rsidRDefault="00A2229A" w:rsidP="00A20E0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(Useful when the jumps backwards are small).</w:t>
            </w:r>
          </w:p>
          <w:p w14:paraId="66EEFCFC" w14:textId="0762220B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  <w:r w:rsidRPr="00B13EAF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26176" behindDoc="1" locked="0" layoutInCell="1" allowOverlap="1" wp14:anchorId="2AB6C338" wp14:editId="50A637CA">
                  <wp:simplePos x="0" y="0"/>
                  <wp:positionH relativeFrom="column">
                    <wp:posOffset>127636</wp:posOffset>
                  </wp:positionH>
                  <wp:positionV relativeFrom="page">
                    <wp:posOffset>758190</wp:posOffset>
                  </wp:positionV>
                  <wp:extent cx="1550336" cy="126365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4716" cy="126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96C4016" w14:textId="50311E3E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E38573" w14:textId="20978990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83778C" w14:textId="43F045E0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8E2FD7" w14:textId="576917FC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CE4038" w14:textId="4DB6A406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827A83" w14:textId="145B958D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A2C916" w14:textId="6DDADF40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090E22" w14:textId="77777777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701096" w14:textId="39532BFD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85D30D" w14:textId="77777777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FE4EA0" w14:textId="77777777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1B0CBD" w14:textId="5F794980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0A1686" w14:textId="77777777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6E5A1" w14:textId="77777777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E1E0E9" w14:textId="77777777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7D4A90" w14:textId="35D44182" w:rsidR="00A2229A" w:rsidRPr="00DA4450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86" w:type="dxa"/>
            <w:gridSpan w:val="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5885F5F" w14:textId="77777777" w:rsidR="00A2229A" w:rsidRDefault="00A2229A" w:rsidP="00A20E0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Count on from the smaller number to the larger number. </w:t>
            </w:r>
          </w:p>
          <w:p w14:paraId="6BBFB3DF" w14:textId="77777777" w:rsidR="00A2229A" w:rsidRDefault="00A2229A" w:rsidP="00A20E0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(Useful when the numbers are close together).</w:t>
            </w:r>
          </w:p>
          <w:p w14:paraId="6944169C" w14:textId="7340DF01" w:rsidR="00A2229A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FDFF7" w14:textId="3D2026D9" w:rsidR="00A2229A" w:rsidRDefault="00A2229A" w:rsidP="00BF6E5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AB064C" w14:textId="157F3118" w:rsidR="00A2229A" w:rsidRDefault="00A2229A" w:rsidP="00BF6E5F">
            <w:pPr>
              <w:rPr>
                <w:rFonts w:ascii="Tahoma" w:hAnsi="Tahoma" w:cs="Tahoma"/>
                <w:sz w:val="20"/>
                <w:szCs w:val="20"/>
              </w:rPr>
            </w:pPr>
            <w:r w:rsidRPr="00B13EAF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25152" behindDoc="1" locked="0" layoutInCell="1" allowOverlap="1" wp14:anchorId="66535211" wp14:editId="72853878">
                  <wp:simplePos x="0" y="0"/>
                  <wp:positionH relativeFrom="column">
                    <wp:posOffset>140335</wp:posOffset>
                  </wp:positionH>
                  <wp:positionV relativeFrom="page">
                    <wp:posOffset>669290</wp:posOffset>
                  </wp:positionV>
                  <wp:extent cx="1644650" cy="535344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2727" cy="537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5A856D" w14:textId="33240F00" w:rsidR="00A2229A" w:rsidRPr="00BF6E5F" w:rsidRDefault="00A2229A" w:rsidP="00BF6E5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7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EF8A35" w14:textId="77777777" w:rsidR="00A2229A" w:rsidRDefault="00A2229A" w:rsidP="00A20E0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Adjusting</w:t>
            </w:r>
          </w:p>
          <w:p w14:paraId="35F38C02" w14:textId="3C76A9C4" w:rsidR="00A2229A" w:rsidRDefault="00A2229A" w:rsidP="00A20E0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(Useful when subtracting numbers ending in 7, 8 or 9).</w:t>
            </w:r>
          </w:p>
          <w:p w14:paraId="0AB588F6" w14:textId="71540B1F" w:rsidR="00A2229A" w:rsidRDefault="00A2229A" w:rsidP="00A20E0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3BA896" w14:textId="4BBF53F0" w:rsidR="00A2229A" w:rsidRDefault="00A2229A" w:rsidP="00A20E0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04090A" w14:textId="77777777" w:rsidR="00A2229A" w:rsidRDefault="00A2229A" w:rsidP="00A20E0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05FD35" w14:textId="77777777" w:rsidR="00A2229A" w:rsidRDefault="00A2229A" w:rsidP="00A20E0C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5FDFFF" w14:textId="780ECCA3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EF2CA5" w14:textId="716E4C30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B13EAF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24128" behindDoc="1" locked="0" layoutInCell="1" allowOverlap="1" wp14:anchorId="0EBE39F2" wp14:editId="4824296A">
                  <wp:simplePos x="0" y="0"/>
                  <wp:positionH relativeFrom="column">
                    <wp:posOffset>46990</wp:posOffset>
                  </wp:positionH>
                  <wp:positionV relativeFrom="page">
                    <wp:posOffset>723900</wp:posOffset>
                  </wp:positionV>
                  <wp:extent cx="1609725" cy="749300"/>
                  <wp:effectExtent l="0" t="0" r="952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74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90697E" w14:textId="76709BB0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83D925" w14:textId="585C8BDC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2E4D76" w14:textId="7565CFE2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495B91" w14:textId="18638BE8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4A92A7" w14:textId="0E99D153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E90DB9" w14:textId="1C70AC20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D803F1" w14:textId="27E81692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B13EAF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23104" behindDoc="1" locked="0" layoutInCell="1" allowOverlap="1" wp14:anchorId="0B32D2FB" wp14:editId="3D59D86D">
                  <wp:simplePos x="0" y="0"/>
                  <wp:positionH relativeFrom="column">
                    <wp:posOffset>2540</wp:posOffset>
                  </wp:positionH>
                  <wp:positionV relativeFrom="page">
                    <wp:posOffset>2051050</wp:posOffset>
                  </wp:positionV>
                  <wp:extent cx="1720850" cy="728345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8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C546DA" w14:textId="019ABA42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7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F78BC84" w14:textId="43ED0A11" w:rsidR="00A2229A" w:rsidRDefault="00AB631C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Empty number </w:t>
            </w:r>
            <w:r w:rsidRPr="00E2107B">
              <w:rPr>
                <w:rFonts w:ascii="Tahoma" w:hAnsi="Tahoma" w:cs="Tahoma"/>
                <w:sz w:val="20"/>
                <w:szCs w:val="20"/>
              </w:rPr>
              <w:t>line</w:t>
            </w:r>
            <w:r>
              <w:rPr>
                <w:rFonts w:ascii="Tahoma" w:hAnsi="Tahoma" w:cs="Tahoma"/>
                <w:sz w:val="20"/>
                <w:szCs w:val="20"/>
              </w:rPr>
              <w:t>s are useful when counting back through zero and when decreasing time.</w:t>
            </w:r>
          </w:p>
          <w:p w14:paraId="65E4EB2B" w14:textId="0B271C7F" w:rsidR="00A2229A" w:rsidRDefault="00CE60C6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CE60C6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5632" behindDoc="1" locked="0" layoutInCell="1" allowOverlap="1" wp14:anchorId="48B846E3" wp14:editId="6AAD4C6A">
                  <wp:simplePos x="0" y="0"/>
                  <wp:positionH relativeFrom="column">
                    <wp:posOffset>135890</wp:posOffset>
                  </wp:positionH>
                  <wp:positionV relativeFrom="page">
                    <wp:posOffset>706120</wp:posOffset>
                  </wp:positionV>
                  <wp:extent cx="1524000" cy="1034415"/>
                  <wp:effectExtent l="0" t="0" r="0" b="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524000" cy="1034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1EBAF2" w14:textId="67F05CDB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F6A617" w14:textId="4D209FC4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4E8178" w14:textId="70898266" w:rsidR="00A2229A" w:rsidRPr="00DA4450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210DDC" w14:textId="409775C3" w:rsidR="00A2229A" w:rsidRPr="00DA4450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D8F982" w14:textId="04F52302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D2DADC" w14:textId="5E535EC5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DB0FED" w14:textId="4477D466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A2229A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27200" behindDoc="1" locked="0" layoutInCell="1" allowOverlap="1" wp14:anchorId="5A9FDA9A" wp14:editId="075D6D3F">
                  <wp:simplePos x="0" y="0"/>
                  <wp:positionH relativeFrom="column">
                    <wp:posOffset>421640</wp:posOffset>
                  </wp:positionH>
                  <wp:positionV relativeFrom="page">
                    <wp:posOffset>1540510</wp:posOffset>
                  </wp:positionV>
                  <wp:extent cx="977900" cy="170180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977900" cy="170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1041FB" w14:textId="3995EFFA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4C32A0" w14:textId="06019A6F" w:rsidR="00A2229A" w:rsidRPr="00DA4450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2229A" w:rsidRPr="00D61C16" w14:paraId="0B9FF214" w14:textId="77777777" w:rsidTr="00FA2720">
        <w:trPr>
          <w:gridAfter w:val="1"/>
          <w:wAfter w:w="3001" w:type="dxa"/>
          <w:cantSplit/>
          <w:trHeight w:val="2775"/>
        </w:trPr>
        <w:tc>
          <w:tcPr>
            <w:tcW w:w="241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50DE539" w14:textId="77777777" w:rsidR="00A2229A" w:rsidRPr="00DA4450" w:rsidRDefault="00A2229A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11FBE50" w14:textId="393A9C7E" w:rsidR="00A2229A" w:rsidRPr="00BF6E5F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</w:tc>
        <w:tc>
          <w:tcPr>
            <w:tcW w:w="3686" w:type="dxa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9D4BE2F" w14:textId="18926943" w:rsidR="00A2229A" w:rsidRPr="00BF6E5F" w:rsidRDefault="00A2229A" w:rsidP="009A4FB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</w:tc>
        <w:tc>
          <w:tcPr>
            <w:tcW w:w="3072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2E77F8" w14:textId="77777777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  <w:p w14:paraId="53275F63" w14:textId="77777777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469A40" w14:textId="77777777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D0CA08" w14:textId="77777777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F1CB88" w14:textId="77777777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3F444E" w14:textId="77777777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72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18165E" w14:textId="77777777" w:rsidR="00A2229A" w:rsidRDefault="00A2229A" w:rsidP="00A2229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  <w:p w14:paraId="4B6A0C36" w14:textId="77777777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00B7C3" w14:textId="77777777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4291DF" w14:textId="77777777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61FE7C" w14:textId="77777777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77D6B4" w14:textId="77777777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90D09D" w14:textId="596CC96A" w:rsidR="00A2229A" w:rsidRDefault="00A2229A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F7C75" w:rsidRPr="00D61C16" w14:paraId="72E958D8" w14:textId="77777777" w:rsidTr="00FA2720">
        <w:trPr>
          <w:gridAfter w:val="1"/>
          <w:wAfter w:w="3001" w:type="dxa"/>
          <w:cantSplit/>
          <w:trHeight w:val="2295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2EC393" w14:textId="77777777" w:rsidR="00FF7C75" w:rsidRPr="00DA4450" w:rsidRDefault="00FF7C75" w:rsidP="003571A0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 xml:space="preserve">FORMAL WRITTEN </w:t>
            </w:r>
          </w:p>
          <w:p w14:paraId="4211C355" w14:textId="77777777" w:rsidR="00FF7C75" w:rsidRPr="00DA4450" w:rsidRDefault="00FF7C75" w:rsidP="003571A0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METHODS</w:t>
            </w:r>
          </w:p>
          <w:p w14:paraId="3E7F610E" w14:textId="77777777" w:rsidR="00FF7C75" w:rsidRPr="00DA4450" w:rsidRDefault="00FF7C75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7BB335F" w14:textId="77777777" w:rsidR="00FF7C75" w:rsidRPr="00DA4450" w:rsidRDefault="00FF7C75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3AEA2D3" w14:textId="77777777" w:rsidR="00FF7C75" w:rsidRPr="00DA4450" w:rsidRDefault="00FF7C75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6545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A92DEC" w14:textId="0A2B43ED" w:rsidR="00FF7C75" w:rsidRPr="00DA4450" w:rsidRDefault="00FF7C75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FB172D">
              <w:rPr>
                <w:rFonts w:ascii="Tahoma" w:hAnsi="Tahoma" w:cs="Tahoma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14912" behindDoc="1" locked="0" layoutInCell="1" allowOverlap="1" wp14:anchorId="3ECF96B3" wp14:editId="0FC3ED34">
                  <wp:simplePos x="0" y="0"/>
                  <wp:positionH relativeFrom="column">
                    <wp:posOffset>2842895</wp:posOffset>
                  </wp:positionH>
                  <wp:positionV relativeFrom="page">
                    <wp:posOffset>111760</wp:posOffset>
                  </wp:positionV>
                  <wp:extent cx="982345" cy="1263650"/>
                  <wp:effectExtent l="0" t="7302" r="952" b="953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982345" cy="1263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172D">
              <w:rPr>
                <w:rFonts w:ascii="Tahoma" w:hAnsi="Tahoma" w:cs="Tahoma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15936" behindDoc="1" locked="0" layoutInCell="1" allowOverlap="1" wp14:anchorId="2748341F" wp14:editId="7915F117">
                  <wp:simplePos x="0" y="0"/>
                  <wp:positionH relativeFrom="column">
                    <wp:posOffset>1524635</wp:posOffset>
                  </wp:positionH>
                  <wp:positionV relativeFrom="page">
                    <wp:posOffset>85725</wp:posOffset>
                  </wp:positionV>
                  <wp:extent cx="897890" cy="1308735"/>
                  <wp:effectExtent l="4127" t="0" r="1588" b="1587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97890" cy="1308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sz w:val="20"/>
                <w:szCs w:val="20"/>
              </w:rPr>
              <w:t>4-</w:t>
            </w:r>
            <w:r w:rsidRPr="00DA4450">
              <w:rPr>
                <w:rFonts w:ascii="Tahoma" w:hAnsi="Tahoma" w:cs="Tahoma"/>
                <w:sz w:val="20"/>
                <w:szCs w:val="20"/>
              </w:rPr>
              <w:t>digit add 2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DA4450">
              <w:rPr>
                <w:rFonts w:ascii="Tahoma" w:hAnsi="Tahoma" w:cs="Tahoma"/>
                <w:sz w:val="20"/>
                <w:szCs w:val="20"/>
              </w:rPr>
              <w:t xml:space="preserve">digit, </w:t>
            </w:r>
            <w:r>
              <w:rPr>
                <w:rFonts w:ascii="Tahoma" w:hAnsi="Tahoma" w:cs="Tahoma"/>
                <w:sz w:val="20"/>
                <w:szCs w:val="20"/>
              </w:rPr>
              <w:t>4-</w:t>
            </w:r>
            <w:r w:rsidRPr="00DA4450">
              <w:rPr>
                <w:rFonts w:ascii="Tahoma" w:hAnsi="Tahoma" w:cs="Tahoma"/>
                <w:sz w:val="20"/>
                <w:szCs w:val="20"/>
              </w:rPr>
              <w:t>digit add 3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DA4450">
              <w:rPr>
                <w:rFonts w:ascii="Tahoma" w:hAnsi="Tahoma" w:cs="Tahoma"/>
                <w:sz w:val="20"/>
                <w:szCs w:val="20"/>
              </w:rPr>
              <w:t>digit</w:t>
            </w:r>
            <w:r>
              <w:rPr>
                <w:rFonts w:ascii="Tahoma" w:hAnsi="Tahoma" w:cs="Tahoma"/>
                <w:sz w:val="20"/>
                <w:szCs w:val="20"/>
              </w:rPr>
              <w:t>, 4-digit add 4-digit</w:t>
            </w:r>
          </w:p>
          <w:p w14:paraId="5E53BC8E" w14:textId="19A92CE0" w:rsidR="00FF7C75" w:rsidRPr="00DA4450" w:rsidRDefault="00FF7C75" w:rsidP="003571A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B172D">
              <w:rPr>
                <w:rFonts w:ascii="Tahoma" w:hAnsi="Tahoma" w:cs="Tahoma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16960" behindDoc="1" locked="0" layoutInCell="1" allowOverlap="1" wp14:anchorId="3914EF60" wp14:editId="336A0D7B">
                  <wp:simplePos x="0" y="0"/>
                  <wp:positionH relativeFrom="column">
                    <wp:posOffset>127000</wp:posOffset>
                  </wp:positionH>
                  <wp:positionV relativeFrom="page">
                    <wp:posOffset>178435</wp:posOffset>
                  </wp:positionV>
                  <wp:extent cx="938530" cy="1212850"/>
                  <wp:effectExtent l="0" t="381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938530" cy="1212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757D4F" w14:textId="044CDBB0" w:rsidR="00FF7C75" w:rsidRPr="00DA4450" w:rsidRDefault="00FF7C75" w:rsidP="003571A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2F5524DB" w14:textId="668E2A97" w:rsidR="00FF7C75" w:rsidRPr="00DA4450" w:rsidRDefault="00FF7C75" w:rsidP="003571A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7073A146" w14:textId="77777777" w:rsidR="00FF7C75" w:rsidRPr="00DA4450" w:rsidRDefault="00FF7C75" w:rsidP="003571A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1EFEF1B8" w14:textId="77777777" w:rsidR="00FF7C75" w:rsidRPr="00DA4450" w:rsidRDefault="00FF7C75" w:rsidP="003571A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358BD9EA" w14:textId="77777777" w:rsidR="00FF7C75" w:rsidRDefault="00FF7C75" w:rsidP="003571A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12AE8B2E" w14:textId="77777777" w:rsidR="00FF7C75" w:rsidRDefault="00FF7C75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1E3023" w14:textId="77777777" w:rsidR="00FF7C75" w:rsidRDefault="00FF7C75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E0A017" w14:textId="45BC74D2" w:rsidR="00FF7C75" w:rsidRDefault="00FF7C75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D453FC">
              <w:rPr>
                <w:rFonts w:ascii="Tahoma" w:hAnsi="Tahoma" w:cs="Tahoma"/>
                <w:sz w:val="20"/>
                <w:szCs w:val="20"/>
              </w:rPr>
              <w:t>Decimals to 2DP</w:t>
            </w:r>
          </w:p>
          <w:p w14:paraId="506A82AC" w14:textId="535D64BB" w:rsidR="00FF7C75" w:rsidRDefault="00FF7C75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C11D1C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20032" behindDoc="1" locked="0" layoutInCell="1" allowOverlap="1" wp14:anchorId="2EB34F7C" wp14:editId="4AC22671">
                  <wp:simplePos x="0" y="0"/>
                  <wp:positionH relativeFrom="column">
                    <wp:posOffset>1553210</wp:posOffset>
                  </wp:positionH>
                  <wp:positionV relativeFrom="page">
                    <wp:posOffset>1628775</wp:posOffset>
                  </wp:positionV>
                  <wp:extent cx="971550" cy="953135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95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1D1C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17984" behindDoc="1" locked="0" layoutInCell="1" allowOverlap="1" wp14:anchorId="168D22A4" wp14:editId="1AC0FC7D">
                  <wp:simplePos x="0" y="0"/>
                  <wp:positionH relativeFrom="column">
                    <wp:posOffset>2540</wp:posOffset>
                  </wp:positionH>
                  <wp:positionV relativeFrom="page">
                    <wp:posOffset>1682750</wp:posOffset>
                  </wp:positionV>
                  <wp:extent cx="1352550" cy="861695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86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23E51E" w14:textId="0CFFFB6E" w:rsidR="00FF7C75" w:rsidRDefault="00FF7C75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C11D1C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19008" behindDoc="1" locked="0" layoutInCell="1" allowOverlap="1" wp14:anchorId="79C28CAB" wp14:editId="03D8FD31">
                  <wp:simplePos x="0" y="0"/>
                  <wp:positionH relativeFrom="column">
                    <wp:posOffset>2791460</wp:posOffset>
                  </wp:positionH>
                  <wp:positionV relativeFrom="page">
                    <wp:posOffset>1717675</wp:posOffset>
                  </wp:positionV>
                  <wp:extent cx="996950" cy="770255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77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9196133" w14:textId="052DA723" w:rsidR="00FF7C75" w:rsidRDefault="00FF7C75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B2CF4C" w14:textId="77777777" w:rsidR="00FF7C75" w:rsidRDefault="00FF7C75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C7747F" w14:textId="77777777" w:rsidR="00FF7C75" w:rsidRDefault="00FF7C75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CCF678" w14:textId="77777777" w:rsidR="00FF7C75" w:rsidRDefault="00FF7C75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181442" w14:textId="77777777" w:rsidR="00FF7C75" w:rsidRDefault="00FF7C75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13E90F" w14:textId="4500096E" w:rsidR="00FF7C75" w:rsidRDefault="00FF7C75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803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085045" w14:textId="77777777" w:rsidR="00FF7C75" w:rsidRPr="00374B5F" w:rsidRDefault="00FF7C75" w:rsidP="009253A4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374B5F">
              <w:rPr>
                <w:rFonts w:ascii="Tahoma" w:hAnsi="Tahoma" w:cs="Tahoma"/>
                <w:sz w:val="20"/>
                <w:szCs w:val="20"/>
              </w:rPr>
              <w:t>Children should be encouraged to estimate BEFORE calculating.</w:t>
            </w:r>
          </w:p>
          <w:p w14:paraId="63C1ACC0" w14:textId="3F38E5E7" w:rsidR="00FF7C75" w:rsidRDefault="00FF7C75" w:rsidP="009253A4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374B5F">
              <w:rPr>
                <w:rFonts w:ascii="Tahoma" w:hAnsi="Tahoma" w:cs="Tahoma"/>
                <w:sz w:val="20"/>
                <w:szCs w:val="20"/>
              </w:rPr>
              <w:t xml:space="preserve">Digits should be referred to by their value: 6 in the tens column is 6 TENS or 60 not 6.  </w:t>
            </w:r>
          </w:p>
          <w:p w14:paraId="04D8A1DE" w14:textId="5F6AAE02" w:rsidR="00FF7C75" w:rsidRPr="00374B5F" w:rsidRDefault="00FF7C75" w:rsidP="00374B5F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Numbers should be neatly crossed off and exchanged into previous place value column in subtraction calculations.</w:t>
            </w:r>
          </w:p>
          <w:p w14:paraId="417D2203" w14:textId="77777777" w:rsidR="00FF7C75" w:rsidRDefault="00FF7C75" w:rsidP="009253A4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374B5F">
              <w:rPr>
                <w:rFonts w:ascii="Tahoma" w:hAnsi="Tahoma" w:cs="Tahoma"/>
                <w:sz w:val="20"/>
                <w:szCs w:val="20"/>
              </w:rPr>
              <w:t>Children should be encouraged to check their answer using the inverse subtraction calculation.</w:t>
            </w:r>
          </w:p>
          <w:p w14:paraId="188537C7" w14:textId="77777777" w:rsidR="00FF7C75" w:rsidRPr="00374B5F" w:rsidRDefault="00FF7C75" w:rsidP="00FF7C75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374B5F">
              <w:rPr>
                <w:rFonts w:ascii="Tahoma" w:hAnsi="Tahoma" w:cs="Tahoma"/>
                <w:color w:val="FF0000"/>
                <w:sz w:val="20"/>
                <w:szCs w:val="20"/>
              </w:rPr>
              <w:t>When adding decimals of different decimal places mark the spaces with zeros.</w:t>
            </w:r>
          </w:p>
          <w:p w14:paraId="59E92295" w14:textId="2E0CF0C3" w:rsidR="00FF7C75" w:rsidRPr="00374B5F" w:rsidRDefault="00FF7C75" w:rsidP="00B81005">
            <w:pPr>
              <w:pStyle w:val="List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5D4D688" w14:textId="6E52BE3B" w:rsidR="00FF7C75" w:rsidRPr="00C05C6E" w:rsidRDefault="00FF7C75" w:rsidP="00FF7C75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C05C6E">
              <w:rPr>
                <w:rFonts w:ascii="Tahoma" w:hAnsi="Tahoma" w:cs="Tahoma"/>
                <w:color w:val="0070C0"/>
                <w:sz w:val="20"/>
                <w:szCs w:val="20"/>
              </w:rPr>
              <w:t>Calculating change using a formal method.</w:t>
            </w:r>
          </w:p>
          <w:p w14:paraId="7758DB3C" w14:textId="26DF8C1A" w:rsidR="00FF7C75" w:rsidRPr="00C05C6E" w:rsidRDefault="00FF7C75" w:rsidP="00FF7C7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65A40F" w14:textId="27E7D233" w:rsidR="00FF7C75" w:rsidRPr="00C05C6E" w:rsidRDefault="00FF7C75" w:rsidP="00FF7C75">
            <w:pPr>
              <w:rPr>
                <w:rFonts w:ascii="Tahoma" w:hAnsi="Tahoma" w:cs="Tahoma"/>
                <w:sz w:val="20"/>
                <w:szCs w:val="20"/>
              </w:rPr>
            </w:pPr>
            <w:r w:rsidRPr="00C05C6E">
              <w:rPr>
                <w:rFonts w:ascii="Tahoma" w:hAnsi="Tahoma" w:cs="Tahoma"/>
                <w:sz w:val="20"/>
                <w:szCs w:val="20"/>
              </w:rPr>
              <w:t>Many children struggle when using a formal method to calculate change.</w:t>
            </w:r>
          </w:p>
          <w:p w14:paraId="0377BE54" w14:textId="23CD6127" w:rsidR="00FF7C75" w:rsidRPr="00C05C6E" w:rsidRDefault="00FF7C75" w:rsidP="00FF7C7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14D755" w14:textId="7266E07B" w:rsidR="00FF7C75" w:rsidRDefault="00FF7C75" w:rsidP="00FF7C75">
            <w:pPr>
              <w:rPr>
                <w:rFonts w:ascii="Tahoma" w:hAnsi="Tahoma" w:cs="Tahoma"/>
                <w:sz w:val="20"/>
                <w:szCs w:val="20"/>
              </w:rPr>
            </w:pPr>
            <w:r w:rsidRPr="00C05C6E">
              <w:rPr>
                <w:rFonts w:ascii="Tahoma" w:hAnsi="Tahoma" w:cs="Tahoma"/>
                <w:sz w:val="20"/>
                <w:szCs w:val="20"/>
              </w:rPr>
              <w:t>Rather than use method A, teach the children to take 1p from the amount they are spending AND the amount they are paying. This makes the calculation much easier.</w:t>
            </w:r>
            <w:bookmarkStart w:id="0" w:name="_GoBack"/>
            <w:bookmarkEnd w:id="0"/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DB6125D" w14:textId="4CEB7830" w:rsidR="00FF7C75" w:rsidRDefault="00FF7C75" w:rsidP="00FF7C7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EB3C4" w14:textId="274E9328" w:rsidR="00FF7C75" w:rsidRDefault="00346B6A" w:rsidP="00FF7C75">
            <w:pPr>
              <w:rPr>
                <w:rFonts w:ascii="Tahoma" w:hAnsi="Tahoma" w:cs="Tahoma"/>
                <w:sz w:val="20"/>
                <w:szCs w:val="20"/>
              </w:rPr>
            </w:pPr>
            <w:r w:rsidRPr="00346B6A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21056" behindDoc="1" locked="0" layoutInCell="1" allowOverlap="1" wp14:anchorId="3C932A1F" wp14:editId="4398195E">
                  <wp:simplePos x="0" y="0"/>
                  <wp:positionH relativeFrom="column">
                    <wp:posOffset>72390</wp:posOffset>
                  </wp:positionH>
                  <wp:positionV relativeFrom="page">
                    <wp:posOffset>2386965</wp:posOffset>
                  </wp:positionV>
                  <wp:extent cx="1149350" cy="1276350"/>
                  <wp:effectExtent l="0" t="6350" r="6350" b="635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14935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BA2A91" w14:textId="27D1664E" w:rsidR="00FF7C75" w:rsidRDefault="00FF7C75" w:rsidP="00FF7C7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AB7DF3" w14:textId="5C0BCF6F" w:rsidR="00FF7C75" w:rsidRDefault="00FF7C75" w:rsidP="00FF7C7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21AE57" w14:textId="432A115A" w:rsidR="00FF7C75" w:rsidRDefault="00FF7C75" w:rsidP="00FF7C7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E88A0E" w14:textId="57050530" w:rsidR="00FF7C75" w:rsidRDefault="00FF7C75" w:rsidP="00FF7C7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A4F4ED" w14:textId="315516EB" w:rsidR="00FF7C75" w:rsidRDefault="00FF7C75" w:rsidP="00FF7C7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5D01BA" w14:textId="1317F392" w:rsidR="00FF7C75" w:rsidRDefault="00FF7C75" w:rsidP="00FF7C7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E7E7F5" w14:textId="13BA5329" w:rsidR="00FF7C75" w:rsidRDefault="00FF7C75" w:rsidP="00FF7C7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15055D" w14:textId="377BA6D7" w:rsidR="00FF7C75" w:rsidRDefault="00FF7C75" w:rsidP="00FF7C7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BC48DE" w14:textId="5B44406B" w:rsidR="00FF7C75" w:rsidRDefault="00FF7C75" w:rsidP="00FF7C7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68258E" w14:textId="77777777" w:rsidR="00FF7C75" w:rsidRPr="00FF7C75" w:rsidRDefault="00FF7C75" w:rsidP="00FF7C7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A554B9" w14:textId="23F23625" w:rsidR="00FF7C75" w:rsidRDefault="00FF7C75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E1CFAF" w14:textId="77318C70" w:rsidR="00FF7C75" w:rsidRPr="00DA4450" w:rsidRDefault="00FF7C75" w:rsidP="003571A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9253A4" w:rsidRPr="00D61C16" w14:paraId="1C5C5F64" w14:textId="77777777" w:rsidTr="00FA2720">
        <w:trPr>
          <w:gridAfter w:val="1"/>
          <w:wAfter w:w="3001" w:type="dxa"/>
          <w:cantSplit/>
          <w:trHeight w:val="1522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7CE5FF" w14:textId="77777777" w:rsidR="009253A4" w:rsidRDefault="009253A4" w:rsidP="003571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lastRenderedPageBreak/>
              <w:t>MISSING NUMBER</w:t>
            </w:r>
          </w:p>
          <w:p w14:paraId="33B7B105" w14:textId="70506BED" w:rsidR="009253A4" w:rsidRPr="00DA4450" w:rsidRDefault="009253A4" w:rsidP="003571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CALCULATIONS</w:t>
            </w:r>
          </w:p>
        </w:tc>
        <w:tc>
          <w:tcPr>
            <w:tcW w:w="6545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1E3811" w14:textId="5845BAFF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Whole Part</w:t>
            </w:r>
            <w:r w:rsidR="00CE60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Model</w:t>
            </w:r>
            <w:r w:rsidR="00CE60C6">
              <w:rPr>
                <w:rFonts w:ascii="Tahoma" w:hAnsi="Tahoma" w:cs="Tahoma"/>
                <w:sz w:val="20"/>
                <w:szCs w:val="20"/>
              </w:rPr>
              <w:t>s</w:t>
            </w:r>
          </w:p>
          <w:p w14:paraId="0759B0C2" w14:textId="46BCEBCF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DEA805" w14:textId="18BEC546" w:rsidR="009253A4" w:rsidRPr="00DA4450" w:rsidRDefault="00CE60C6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CE60C6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8704" behindDoc="1" locked="0" layoutInCell="1" allowOverlap="1" wp14:anchorId="403766F8" wp14:editId="277DB6D1">
                  <wp:simplePos x="0" y="0"/>
                  <wp:positionH relativeFrom="column">
                    <wp:posOffset>2454910</wp:posOffset>
                  </wp:positionH>
                  <wp:positionV relativeFrom="page">
                    <wp:posOffset>402590</wp:posOffset>
                  </wp:positionV>
                  <wp:extent cx="1435100" cy="1275080"/>
                  <wp:effectExtent l="0" t="0" r="0" b="1270"/>
                  <wp:wrapNone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35100" cy="1275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11D1C" w:rsidRPr="00C11D1C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11840" behindDoc="1" locked="0" layoutInCell="1" allowOverlap="1" wp14:anchorId="4848F6A8" wp14:editId="20BA5A14">
                  <wp:simplePos x="0" y="0"/>
                  <wp:positionH relativeFrom="column">
                    <wp:posOffset>2540</wp:posOffset>
                  </wp:positionH>
                  <wp:positionV relativeFrom="page">
                    <wp:posOffset>457200</wp:posOffset>
                  </wp:positionV>
                  <wp:extent cx="2222500" cy="1242060"/>
                  <wp:effectExtent l="0" t="0" r="635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00" cy="1242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E07B5D" w14:textId="1BE76FF5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72BAE7" w14:textId="7544D992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04ABCB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BB1A6A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1DC984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5401CD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90FAB8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9F34D4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3F2D13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A38F22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E3BDCC" w14:textId="30A32AB1" w:rsidR="00F611F6" w:rsidRDefault="00C11D1C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C11D1C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12864" behindDoc="1" locked="0" layoutInCell="1" allowOverlap="1" wp14:anchorId="614926B1" wp14:editId="30DD3FDB">
                  <wp:simplePos x="0" y="0"/>
                  <wp:positionH relativeFrom="column">
                    <wp:posOffset>2540</wp:posOffset>
                  </wp:positionH>
                  <wp:positionV relativeFrom="page">
                    <wp:posOffset>2139950</wp:posOffset>
                  </wp:positionV>
                  <wp:extent cx="2437765" cy="1466850"/>
                  <wp:effectExtent l="0" t="0" r="635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7765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FB0DEA" w14:textId="7EA98E35" w:rsidR="00F611F6" w:rsidRDefault="00D5550D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D5550D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9728" behindDoc="1" locked="0" layoutInCell="1" allowOverlap="1" wp14:anchorId="718FDF71" wp14:editId="02EFCCA4">
                  <wp:simplePos x="0" y="0"/>
                  <wp:positionH relativeFrom="column">
                    <wp:posOffset>2613025</wp:posOffset>
                  </wp:positionH>
                  <wp:positionV relativeFrom="page">
                    <wp:posOffset>2189480</wp:posOffset>
                  </wp:positionV>
                  <wp:extent cx="1351915" cy="1365885"/>
                  <wp:effectExtent l="0" t="6985" r="0" b="0"/>
                  <wp:wrapNone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51915" cy="136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6BA686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EEFDF8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05C603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455FAE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5AFE2B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6E423C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92E234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C916A0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F1CE21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7CED4C" w14:textId="34A58FE1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8D88D9" w14:textId="26C7CC11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EC7CD8" w14:textId="607E4E0C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850B8E" w14:textId="531947B0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E00382" w14:textId="2BF33A2A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0B2FFB" w14:textId="213C780B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D5F8E4" w14:textId="56BA13D3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976D0E" w14:textId="3B3F7F0A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F96B04" w14:textId="348B3DC3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CD3C5A" w14:textId="489132B8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539783" w14:textId="72E827D2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4C9C13" w14:textId="490C5740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7BFDA0" w14:textId="24BDD8FD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3A311D" w14:textId="2D7AD8CA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DB7A26" w14:textId="6AE9E98E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B1E00D" w14:textId="04ED291E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A5D64A" w14:textId="77777777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37B779" w14:textId="0719823B" w:rsidR="00C11D1C" w:rsidRPr="00DA4450" w:rsidRDefault="00C11D1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45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C07308" w14:textId="6CDEE799" w:rsidR="009253A4" w:rsidRDefault="00CE60C6" w:rsidP="009253A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Whole part</w:t>
            </w:r>
            <w:r w:rsidR="009253A4">
              <w:rPr>
                <w:rFonts w:ascii="Tahoma" w:hAnsi="Tahoma" w:cs="Tahoma"/>
                <w:sz w:val="20"/>
                <w:szCs w:val="20"/>
              </w:rPr>
              <w:t xml:space="preserve"> models are especially useful when calculating the missing number in a calculation.</w:t>
            </w:r>
          </w:p>
          <w:p w14:paraId="0F09DB3E" w14:textId="77777777" w:rsidR="009253A4" w:rsidRDefault="009253A4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2C8B21" w14:textId="77777777" w:rsidR="009253A4" w:rsidRDefault="009253A4" w:rsidP="009253A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This model helps children to understand that this calculation requires addition even though there is a subtraction sign.</w:t>
            </w:r>
          </w:p>
          <w:p w14:paraId="2FE22DE8" w14:textId="40EE357F" w:rsidR="009253A4" w:rsidRDefault="009253A4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8721A1" w14:textId="5FAB4E4E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E7F9F3" w14:textId="636CC388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961398" w14:textId="3E7A8A3B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15D55E" w14:textId="26A7727B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DFB1ED" w14:textId="20B99163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0B56F7" w14:textId="7013F218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3B794B" w14:textId="2CA90A23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F6BD06" w14:textId="73BE86FD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4D82D5" w14:textId="0BA10704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96CBA4" w14:textId="230F2C58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24F6AD" w14:textId="5D1801FE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11617C" w14:textId="1ED5C7B0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5A654F" w14:textId="48ED4E48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E0FE0A" w14:textId="1C7EB654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256F2F" w14:textId="6B274087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E36ECE" w14:textId="3F1EC71A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C90A5D" w14:textId="2D9F4410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02EF15" w14:textId="559AC73A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D9EAAA" w14:textId="1C0C597F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D21988" w14:textId="372A3951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E5BA21" w14:textId="2D227ECC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6726C9" w14:textId="5347BC38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0C89F6" w14:textId="36155F23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EF811B" w14:textId="3B38CCEA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19FA43" w14:textId="38A29A3B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03A49F" w14:textId="13CF43C7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67DEDF" w14:textId="77777777" w:rsidR="00C11D1C" w:rsidRDefault="00C11D1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5723BA" w14:textId="7034E3D9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15FA89" w14:textId="3E39399A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63AF00" w14:textId="6F3D559C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0A2DDF" w14:textId="77777777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989A17" w14:textId="77777777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A5919" w:rsidRPr="00D61C16" w14:paraId="78353605" w14:textId="77777777" w:rsidTr="00FA2720">
        <w:trPr>
          <w:gridAfter w:val="1"/>
          <w:wAfter w:w="3001" w:type="dxa"/>
          <w:cantSplit/>
          <w:trHeight w:val="388"/>
        </w:trPr>
        <w:tc>
          <w:tcPr>
            <w:tcW w:w="15500" w:type="dxa"/>
            <w:gridSpan w:val="1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20F87F37" w14:textId="0FAEE8E4" w:rsidR="00EA5919" w:rsidRPr="00EA5919" w:rsidRDefault="00EA5919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 xml:space="preserve">Y5 </w:t>
            </w:r>
            <w:r w:rsidR="00B86E50">
              <w:rPr>
                <w:rFonts w:ascii="Tahoma" w:hAnsi="Tahoma" w:cs="Tahoma"/>
                <w:b/>
                <w:bCs/>
                <w:sz w:val="24"/>
                <w:szCs w:val="24"/>
              </w:rPr>
              <w:t>SUBTRACTION</w:t>
            </w:r>
          </w:p>
        </w:tc>
      </w:tr>
      <w:tr w:rsidR="00FA2720" w:rsidRPr="00D61C16" w14:paraId="6275F4A6" w14:textId="77777777" w:rsidTr="00FA2720">
        <w:trPr>
          <w:gridAfter w:val="1"/>
          <w:wAfter w:w="3001" w:type="dxa"/>
          <w:cantSplit/>
          <w:trHeight w:val="2730"/>
        </w:trPr>
        <w:tc>
          <w:tcPr>
            <w:tcW w:w="2977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4159C7" w14:textId="77777777" w:rsidR="00FA2720" w:rsidRPr="00DA4450" w:rsidRDefault="00FA2720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MENTAL METHODS</w:t>
            </w:r>
          </w:p>
          <w:p w14:paraId="291DE9FB" w14:textId="77777777" w:rsidR="00FA2720" w:rsidRPr="00DA4450" w:rsidRDefault="00FA2720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0628694F" w14:textId="77777777" w:rsidR="00FA2720" w:rsidRDefault="00FA2720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98E04F6" w14:textId="77777777" w:rsidR="00FA2720" w:rsidRDefault="00FA2720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0761C70" w14:textId="77777777" w:rsidR="00FA2720" w:rsidRDefault="00FA2720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CB346D8" w14:textId="77777777" w:rsidR="00FA2720" w:rsidRDefault="00FA2720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13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3FD156" w14:textId="7777777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Count back in jumps of hundreds/tens and ones. </w:t>
            </w:r>
          </w:p>
          <w:p w14:paraId="5F4EB625" w14:textId="7777777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(Useful when the jumps backwards are small).</w:t>
            </w:r>
          </w:p>
          <w:p w14:paraId="4B4BD518" w14:textId="36AE5321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480DAA" w14:textId="2D412506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36312B" w14:textId="40ED86E3" w:rsidR="00FA2720" w:rsidRDefault="00C778A2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C778A2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38464" behindDoc="1" locked="0" layoutInCell="1" allowOverlap="1" wp14:anchorId="735C7CB7" wp14:editId="5FC792BD">
                  <wp:simplePos x="0" y="0"/>
                  <wp:positionH relativeFrom="column">
                    <wp:posOffset>2540</wp:posOffset>
                  </wp:positionH>
                  <wp:positionV relativeFrom="page">
                    <wp:posOffset>984250</wp:posOffset>
                  </wp:positionV>
                  <wp:extent cx="1739900" cy="1196975"/>
                  <wp:effectExtent l="0" t="0" r="0" b="3175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9900" cy="1196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D98E95" w14:textId="59948B69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AD0585" w14:textId="5890AD38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B4620C" w14:textId="77777777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9FF10D" w14:textId="454FF879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A7E25A" w14:textId="72A39B2A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849FDC" w14:textId="5C0CC5D3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DEB3CD" w14:textId="77777777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839048" w14:textId="77777777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D04BCD" w14:textId="584D85BC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F9C700" w14:textId="7F543851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017C3A" w14:textId="656DE9C8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99AA48" w14:textId="5E7AA1AF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2C4DBB" w14:textId="248E833C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0FF483" w14:textId="7C248A66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E54702" w14:textId="344BC7EB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8795AC" w14:textId="6EFB18FE" w:rsidR="00FA2720" w:rsidRPr="00CF49CD" w:rsidRDefault="00FA2720" w:rsidP="0020639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3CA5B9" w14:textId="2BB4DFA5" w:rsidR="00FA2720" w:rsidRDefault="00FA2720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C5DB050" w14:textId="0F0C30A1" w:rsidR="00FA2720" w:rsidRDefault="00FA2720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045B122" w14:textId="454A4863" w:rsidR="00FA2720" w:rsidRDefault="00FA2720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391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E466A7" w14:textId="7777777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Count on from the smaller number to the larger number. </w:t>
            </w:r>
          </w:p>
          <w:p w14:paraId="06430F41" w14:textId="55ACEA62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(Useful when the numbers are close together).</w:t>
            </w:r>
          </w:p>
          <w:p w14:paraId="65A88D29" w14:textId="0E3C5CC0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BEF915" w14:textId="0566717A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1BF670" w14:textId="7E29B629" w:rsidR="00FA2720" w:rsidRDefault="00C778A2" w:rsidP="00FA2720">
            <w:pPr>
              <w:rPr>
                <w:rFonts w:ascii="Tahoma" w:hAnsi="Tahoma" w:cs="Tahoma"/>
                <w:sz w:val="20"/>
                <w:szCs w:val="20"/>
              </w:rPr>
            </w:pPr>
            <w:r w:rsidRPr="00C778A2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37440" behindDoc="1" locked="0" layoutInCell="1" allowOverlap="1" wp14:anchorId="213E3324" wp14:editId="6FD6B3EA">
                  <wp:simplePos x="0" y="0"/>
                  <wp:positionH relativeFrom="column">
                    <wp:posOffset>2540</wp:posOffset>
                  </wp:positionH>
                  <wp:positionV relativeFrom="page">
                    <wp:posOffset>1047750</wp:posOffset>
                  </wp:positionV>
                  <wp:extent cx="1924050" cy="763905"/>
                  <wp:effectExtent l="0" t="0" r="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763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26B9D6" w14:textId="43B405E8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5373D7" w14:textId="588FE1C9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D5BE67" w14:textId="7777777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EC3D05" w14:textId="61F6962D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EACD96" w14:textId="0FDDB701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C26E17" w14:textId="09064233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2649D6" w14:textId="77777777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F57C0A" w14:textId="02A455F6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8268C6" w14:textId="26FA6CCB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2C71B3" w14:textId="7412C494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0C58FB" w14:textId="77777777" w:rsidR="00FA2720" w:rsidRPr="00206392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B84616" w14:textId="66760292" w:rsidR="00FA2720" w:rsidRPr="00206392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7E8242" w14:textId="11A8923C" w:rsidR="00FA2720" w:rsidRDefault="00FA2720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693F217" w14:textId="149E67BF" w:rsidR="00FA2720" w:rsidRDefault="00FA2720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F8B9E11" w14:textId="77777777" w:rsidR="00FA2720" w:rsidRDefault="00FA2720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91EC15D" w14:textId="56C9A4B3" w:rsidR="00FA2720" w:rsidRDefault="00FA2720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B46EF11" w14:textId="7F5A4714" w:rsidR="00FA2720" w:rsidRDefault="00FA2720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8355CCF" w14:textId="7A0FBE65" w:rsidR="00FA2720" w:rsidRDefault="00FA2720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001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BD6017" w14:textId="7777777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Adjusting</w:t>
            </w:r>
          </w:p>
          <w:p w14:paraId="4A1C133E" w14:textId="7777777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(Useful when subtracting numbers ending in 7, 8 or 9).</w:t>
            </w:r>
          </w:p>
          <w:p w14:paraId="5C23AA49" w14:textId="321B16E7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44A6C8A" w14:textId="1177C9B5" w:rsidR="00FA2720" w:rsidRDefault="00C778A2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C778A2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36416" behindDoc="1" locked="0" layoutInCell="1" allowOverlap="1" wp14:anchorId="12C4D361" wp14:editId="1A22B46B">
                  <wp:simplePos x="0" y="0"/>
                  <wp:positionH relativeFrom="column">
                    <wp:posOffset>2540</wp:posOffset>
                  </wp:positionH>
                  <wp:positionV relativeFrom="page">
                    <wp:posOffset>768350</wp:posOffset>
                  </wp:positionV>
                  <wp:extent cx="1657350" cy="728980"/>
                  <wp:effectExtent l="0" t="0" r="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72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245BA5" w14:textId="3C61DD69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7805B3" w14:textId="177F4C1E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97D533" w14:textId="66B6F9C9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C35672" w14:textId="3D4FAAE3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BB10E4" w14:textId="12E1BCAF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4F3AA6" w14:textId="77BEE3B6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E1B126" w14:textId="4C6C056D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F6EEFA" w14:textId="52228330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6DE159" w14:textId="1F75BBD0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A910D4" w14:textId="626C9584" w:rsidR="00FA2720" w:rsidRDefault="00C778A2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C778A2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35392" behindDoc="1" locked="0" layoutInCell="1" allowOverlap="1" wp14:anchorId="7DAF9B74" wp14:editId="5AB563E8">
                  <wp:simplePos x="0" y="0"/>
                  <wp:positionH relativeFrom="column">
                    <wp:posOffset>8890</wp:posOffset>
                  </wp:positionH>
                  <wp:positionV relativeFrom="page">
                    <wp:posOffset>2297430</wp:posOffset>
                  </wp:positionV>
                  <wp:extent cx="1720850" cy="901065"/>
                  <wp:effectExtent l="0" t="0" r="0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850" cy="901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CE9D6D" w14:textId="15ABF4A8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35D97A" w14:textId="09E4CCD4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929AA3" w14:textId="78433857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D550FD" w14:textId="77777777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0A4283" w14:textId="4DE034B8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B83F05" w14:textId="1E76B0EE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4F9DD7" w14:textId="52E9B715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A04C9D" w14:textId="60A1AFFA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A2AECB" w14:textId="4754B158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3CE361" w14:textId="4849BB18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7655D2" w14:textId="45AB80D8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12CE3E" w14:textId="77777777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0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3499EC2" w14:textId="313F633D" w:rsidR="00FA2720" w:rsidRDefault="00437042" w:rsidP="00FA2720">
            <w:pPr>
              <w:rPr>
                <w:rFonts w:ascii="Tahoma" w:hAnsi="Tahoma" w:cs="Tahoma"/>
                <w:sz w:val="20"/>
                <w:szCs w:val="20"/>
              </w:rPr>
            </w:pPr>
            <w:r w:rsidRPr="00437042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3584" behindDoc="1" locked="0" layoutInCell="1" allowOverlap="1" wp14:anchorId="09079430" wp14:editId="08AB3D69">
                  <wp:simplePos x="0" y="0"/>
                  <wp:positionH relativeFrom="column">
                    <wp:posOffset>508635</wp:posOffset>
                  </wp:positionH>
                  <wp:positionV relativeFrom="page">
                    <wp:posOffset>393700</wp:posOffset>
                  </wp:positionV>
                  <wp:extent cx="702945" cy="1739900"/>
                  <wp:effectExtent l="0" t="4127" r="0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702945" cy="173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A2720">
              <w:rPr>
                <w:rFonts w:ascii="Tahoma" w:hAnsi="Tahoma" w:cs="Tahoma"/>
                <w:sz w:val="20"/>
                <w:szCs w:val="20"/>
              </w:rPr>
              <w:t xml:space="preserve">Empty number </w:t>
            </w:r>
            <w:r w:rsidR="00FA2720" w:rsidRPr="00E2107B">
              <w:rPr>
                <w:rFonts w:ascii="Tahoma" w:hAnsi="Tahoma" w:cs="Tahoma"/>
                <w:sz w:val="20"/>
                <w:szCs w:val="20"/>
              </w:rPr>
              <w:t>line</w:t>
            </w:r>
            <w:r w:rsidR="00FA2720">
              <w:rPr>
                <w:rFonts w:ascii="Tahoma" w:hAnsi="Tahoma" w:cs="Tahoma"/>
                <w:sz w:val="20"/>
                <w:szCs w:val="20"/>
              </w:rPr>
              <w:t>s are useful when counting back through zero and when decreasing time.</w:t>
            </w:r>
          </w:p>
          <w:p w14:paraId="7C290BA8" w14:textId="02B6BBA0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061F72" w14:textId="62A92583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5F1BA1" w14:textId="28A044F5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CC46DB" w14:textId="346EE2BF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D1242D" w14:textId="79186DC8" w:rsidR="00FA2720" w:rsidRDefault="00437042" w:rsidP="00FA2720">
            <w:pPr>
              <w:rPr>
                <w:rFonts w:ascii="Tahoma" w:hAnsi="Tahoma" w:cs="Tahoma"/>
                <w:sz w:val="20"/>
                <w:szCs w:val="20"/>
              </w:rPr>
            </w:pPr>
            <w:r w:rsidRPr="00437042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4608" behindDoc="1" locked="0" layoutInCell="1" allowOverlap="1" wp14:anchorId="72B533AF" wp14:editId="1C63AEB6">
                  <wp:simplePos x="0" y="0"/>
                  <wp:positionH relativeFrom="column">
                    <wp:posOffset>524510</wp:posOffset>
                  </wp:positionH>
                  <wp:positionV relativeFrom="page">
                    <wp:posOffset>1403985</wp:posOffset>
                  </wp:positionV>
                  <wp:extent cx="614045" cy="1706880"/>
                  <wp:effectExtent l="6033" t="0" r="1587" b="1588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14045" cy="1706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809A266" w14:textId="6B90F4E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6CA58E" w14:textId="1C961CD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3DA2AC" w14:textId="05FDEA76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021245" w14:textId="252AAC1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AB39A8" w14:textId="53CFE12D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B54AB9" w14:textId="41009EA0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43EE4B" w14:textId="14198033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57ECE9" w14:textId="567D8690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C24A27" w14:textId="7777777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167345" w14:textId="589AD89C" w:rsidR="00FA2720" w:rsidRDefault="00FA2720" w:rsidP="0054640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21612F" w14:textId="562839EE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A49E45" w14:textId="7676CD7A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45131C" w14:textId="7ABEBB82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F11DD0" w14:textId="39117D8B" w:rsidR="00FA2720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0A1430" w14:textId="77777777" w:rsidR="00FA2720" w:rsidRPr="00E2107B" w:rsidRDefault="00FA272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C439FE" w14:textId="77777777" w:rsidR="00FA2720" w:rsidRDefault="00FA2720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FC1A224" w14:textId="5F489D37" w:rsidR="00FA2720" w:rsidRDefault="00FA2720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  <w:tr w:rsidR="00FA2720" w:rsidRPr="00D61C16" w14:paraId="0C574513" w14:textId="116F1CBB" w:rsidTr="00FA2720">
        <w:trPr>
          <w:cantSplit/>
          <w:trHeight w:val="2730"/>
        </w:trPr>
        <w:tc>
          <w:tcPr>
            <w:tcW w:w="2977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0E458EE" w14:textId="77777777" w:rsidR="00FA2720" w:rsidRPr="00DA4450" w:rsidRDefault="00FA2720" w:rsidP="00FA272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3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3471E2" w14:textId="7B1843FA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</w:tc>
        <w:tc>
          <w:tcPr>
            <w:tcW w:w="3391" w:type="dxa"/>
            <w:gridSpan w:val="6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01D99E" w14:textId="6CF4D810" w:rsidR="00FA2720" w:rsidRPr="00206392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</w:tc>
        <w:tc>
          <w:tcPr>
            <w:tcW w:w="3001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F902F6" w14:textId="77777777" w:rsidR="00FA2720" w:rsidRPr="00546407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</w:tc>
        <w:tc>
          <w:tcPr>
            <w:tcW w:w="300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067F87" w14:textId="21E4AC32" w:rsidR="00FA2720" w:rsidRPr="00546407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</w:tc>
        <w:tc>
          <w:tcPr>
            <w:tcW w:w="30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ADF032" w14:textId="77777777" w:rsidR="00FA2720" w:rsidRPr="00D61C16" w:rsidRDefault="00FA2720" w:rsidP="00FA2720"/>
        </w:tc>
      </w:tr>
      <w:tr w:rsidR="00FA2720" w:rsidRPr="00D61C16" w14:paraId="381F8B73" w14:textId="77777777" w:rsidTr="00B5196E">
        <w:trPr>
          <w:gridAfter w:val="1"/>
          <w:wAfter w:w="3001" w:type="dxa"/>
          <w:cantSplit/>
          <w:trHeight w:val="6192"/>
        </w:trPr>
        <w:tc>
          <w:tcPr>
            <w:tcW w:w="297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D409F4" w14:textId="77777777" w:rsidR="00FA2720" w:rsidRPr="00DA4450" w:rsidRDefault="00FA2720" w:rsidP="00FA2720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 xml:space="preserve">FORMAL WRITTEN </w:t>
            </w:r>
          </w:p>
          <w:p w14:paraId="358ECB47" w14:textId="77777777" w:rsidR="00FA2720" w:rsidRPr="00DA4450" w:rsidRDefault="00FA2720" w:rsidP="00FA2720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METHODS</w:t>
            </w:r>
          </w:p>
          <w:p w14:paraId="78A7E4B1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10D1E0B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8E9097F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15332DA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6521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E25F1" w14:textId="555986C5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 w:rsidRPr="00CF49CD">
              <w:rPr>
                <w:rFonts w:ascii="Tahoma" w:hAnsi="Tahoma" w:cs="Tahoma"/>
                <w:sz w:val="20"/>
                <w:szCs w:val="20"/>
              </w:rPr>
              <w:t>More than 4 digi</w:t>
            </w:r>
            <w:r>
              <w:rPr>
                <w:rFonts w:ascii="Tahoma" w:hAnsi="Tahoma" w:cs="Tahoma"/>
                <w:sz w:val="20"/>
                <w:szCs w:val="20"/>
              </w:rPr>
              <w:t>ts</w:t>
            </w:r>
            <w:r w:rsidR="0039095F">
              <w:rPr>
                <w:rFonts w:ascii="Tahoma" w:hAnsi="Tahoma" w:cs="Tahoma"/>
                <w:sz w:val="20"/>
                <w:szCs w:val="20"/>
              </w:rPr>
              <w:t>….</w:t>
            </w:r>
          </w:p>
          <w:p w14:paraId="0BE8AA83" w14:textId="43F67EBE" w:rsidR="0039095F" w:rsidRDefault="0039095F" w:rsidP="00FA2720">
            <w:pPr>
              <w:rPr>
                <w:rFonts w:ascii="Tahoma" w:hAnsi="Tahoma" w:cs="Tahoma"/>
                <w:sz w:val="20"/>
                <w:szCs w:val="20"/>
              </w:rPr>
            </w:pPr>
            <w:r w:rsidRPr="0039095F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1536" behindDoc="1" locked="0" layoutInCell="1" allowOverlap="1" wp14:anchorId="1EC8B17D" wp14:editId="17421951">
                  <wp:simplePos x="0" y="0"/>
                  <wp:positionH relativeFrom="column">
                    <wp:posOffset>502285</wp:posOffset>
                  </wp:positionH>
                  <wp:positionV relativeFrom="page">
                    <wp:posOffset>204470</wp:posOffset>
                  </wp:positionV>
                  <wp:extent cx="1292225" cy="2279650"/>
                  <wp:effectExtent l="1588" t="0" r="4762" b="4763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92225" cy="227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B7F506" w14:textId="3E3FCA03" w:rsidR="0039095F" w:rsidRDefault="0039095F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359EF8" w14:textId="14206DAF" w:rsidR="0039095F" w:rsidRDefault="0039095F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1C8108" w14:textId="69BE48AA" w:rsidR="0039095F" w:rsidRDefault="0039095F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76AF68" w14:textId="02340446" w:rsidR="0039095F" w:rsidRDefault="0039095F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949C97" w14:textId="77777777" w:rsidR="0039095F" w:rsidRDefault="0039095F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FF0C48" w14:textId="2383DCC3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E212D3" w14:textId="2E3FDD75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233374" w14:textId="7331A5A3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C1B0D2" w14:textId="5B1A5695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A653D9" w14:textId="2E9DBEEB" w:rsidR="00FA2720" w:rsidRDefault="0039095F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             And so on…</w:t>
            </w:r>
          </w:p>
          <w:p w14:paraId="2D73E928" w14:textId="216B2EA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FEF7B3" w14:textId="0E7177E8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11A5A5" w14:textId="34D49DAA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4EBE53" w14:textId="7777777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29E87F" w14:textId="7EA50C1C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AC2C0E" w14:textId="6DFC2F0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Decimals to 3D</w:t>
            </w:r>
          </w:p>
          <w:p w14:paraId="6D5FB633" w14:textId="271CC78E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492DC8B" w14:textId="13702470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013A1C" w14:textId="21FD46E0" w:rsidR="00FA2720" w:rsidRDefault="0039095F" w:rsidP="00FA2720">
            <w:pPr>
              <w:rPr>
                <w:rFonts w:ascii="Tahoma" w:hAnsi="Tahoma" w:cs="Tahoma"/>
                <w:sz w:val="20"/>
                <w:szCs w:val="20"/>
              </w:rPr>
            </w:pPr>
            <w:r w:rsidRPr="0039095F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2560" behindDoc="1" locked="0" layoutInCell="1" allowOverlap="1" wp14:anchorId="0C94CDAE" wp14:editId="127B685D">
                  <wp:simplePos x="0" y="0"/>
                  <wp:positionH relativeFrom="column">
                    <wp:posOffset>235902</wp:posOffset>
                  </wp:positionH>
                  <wp:positionV relativeFrom="page">
                    <wp:posOffset>2878138</wp:posOffset>
                  </wp:positionV>
                  <wp:extent cx="1224915" cy="1689100"/>
                  <wp:effectExtent l="0" t="3492" r="0" b="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24915" cy="168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FD7735A" w14:textId="28500D0E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A8DE5B" w14:textId="7777777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8C3FDA" w14:textId="72A02F2D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55D3BB" w14:textId="0501570A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EA5631" w14:textId="5535FF1B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11F136" w14:textId="13888A31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E812AC" w14:textId="6F658EC6" w:rsidR="00FA2720" w:rsidRDefault="0039095F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And so on…</w:t>
            </w:r>
          </w:p>
          <w:p w14:paraId="45D003C3" w14:textId="261B1813" w:rsidR="00FA2720" w:rsidRPr="00CF49CD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0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14E9D7" w14:textId="77777777" w:rsidR="00FA2720" w:rsidRPr="00374B5F" w:rsidRDefault="00FA2720" w:rsidP="00FA2720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374B5F">
              <w:rPr>
                <w:rFonts w:ascii="Tahoma" w:hAnsi="Tahoma" w:cs="Tahoma"/>
                <w:sz w:val="20"/>
                <w:szCs w:val="20"/>
              </w:rPr>
              <w:t>Children should be encouraged to estimate BEFORE calculating.</w:t>
            </w:r>
          </w:p>
          <w:p w14:paraId="7D5BB345" w14:textId="77777777" w:rsidR="00FA2720" w:rsidRDefault="00FA2720" w:rsidP="00FA2720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374B5F">
              <w:rPr>
                <w:rFonts w:ascii="Tahoma" w:hAnsi="Tahoma" w:cs="Tahoma"/>
                <w:sz w:val="20"/>
                <w:szCs w:val="20"/>
              </w:rPr>
              <w:t xml:space="preserve">Digits should be referred to by their value: 6 in the tens column is 6 TENS or 60 not 6.  </w:t>
            </w:r>
          </w:p>
          <w:p w14:paraId="41F959EC" w14:textId="77777777" w:rsidR="00FA2720" w:rsidRPr="00374B5F" w:rsidRDefault="00FA2720" w:rsidP="00FA2720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Numbers should be neatly crossed off and exchanged into previous place value column in subtraction calculations.</w:t>
            </w:r>
          </w:p>
          <w:p w14:paraId="15FB9651" w14:textId="77777777" w:rsidR="00FA2720" w:rsidRDefault="00FA2720" w:rsidP="00FA2720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374B5F">
              <w:rPr>
                <w:rFonts w:ascii="Tahoma" w:hAnsi="Tahoma" w:cs="Tahoma"/>
                <w:sz w:val="20"/>
                <w:szCs w:val="20"/>
              </w:rPr>
              <w:t>Children should be encouraged to check their answer using the inverse subtraction calculation.</w:t>
            </w:r>
          </w:p>
          <w:p w14:paraId="6FC26442" w14:textId="77777777" w:rsidR="00FA2720" w:rsidRPr="00374B5F" w:rsidRDefault="00FA2720" w:rsidP="00FA2720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374B5F">
              <w:rPr>
                <w:rFonts w:ascii="Tahoma" w:hAnsi="Tahoma" w:cs="Tahoma"/>
                <w:color w:val="FF0000"/>
                <w:sz w:val="20"/>
                <w:szCs w:val="20"/>
              </w:rPr>
              <w:t>When adding decimals of different decimal places mark the spaces with zeros.</w:t>
            </w:r>
          </w:p>
          <w:p w14:paraId="345BC803" w14:textId="77777777" w:rsidR="00FA2720" w:rsidRDefault="00FA2720" w:rsidP="00FA2720">
            <w:pPr>
              <w:pStyle w:val="List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0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51FEAEC" w14:textId="77777777" w:rsidR="00FA2720" w:rsidRPr="00FF7C75" w:rsidRDefault="00FA2720" w:rsidP="00FA2720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FF7C75">
              <w:rPr>
                <w:rFonts w:ascii="Tahoma" w:hAnsi="Tahoma" w:cs="Tahoma"/>
                <w:color w:val="0070C0"/>
                <w:sz w:val="20"/>
                <w:szCs w:val="20"/>
              </w:rPr>
              <w:t>Calculating change using a formal method.</w:t>
            </w:r>
          </w:p>
          <w:p w14:paraId="5484184E" w14:textId="7777777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A5477E" w14:textId="7777777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Many children struggle when using a formal method to calculate change.</w:t>
            </w:r>
          </w:p>
          <w:p w14:paraId="61B4A0D6" w14:textId="7777777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B1971" w14:textId="185BECE1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Rather than use method A, teach the children to take 1p from the amount they are spending AND the amount they are paying. This makes the calculation much easier. </w:t>
            </w:r>
          </w:p>
          <w:p w14:paraId="199B2BA3" w14:textId="70E5D305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DD599B" w14:textId="5264350F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 w:rsidRPr="00346B6A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34368" behindDoc="1" locked="0" layoutInCell="1" allowOverlap="1" wp14:anchorId="28A125FC" wp14:editId="76E6CFA1">
                  <wp:simplePos x="0" y="0"/>
                  <wp:positionH relativeFrom="column">
                    <wp:posOffset>190500</wp:posOffset>
                  </wp:positionH>
                  <wp:positionV relativeFrom="page">
                    <wp:posOffset>2261235</wp:posOffset>
                  </wp:positionV>
                  <wp:extent cx="1149350" cy="1276350"/>
                  <wp:effectExtent l="0" t="6350" r="6350" b="635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14935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38165F" w14:textId="4443F2F8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31D5BB" w14:textId="42ABC2FD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3CCC16" w14:textId="696E4294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FD18C2" w14:textId="19ABA105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4D0EC9" w14:textId="6F3D2A48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8BF043" w14:textId="4B8D079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69101B" w14:textId="659BDD5C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87EE83" w14:textId="24D5D422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37ED33" w14:textId="0E9396FF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146377" w14:textId="5C38BA39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4D0F6D" w14:textId="32557F99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0CD080" w14:textId="7777777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968956" w14:textId="038886AB" w:rsidR="00FA2720" w:rsidRDefault="00FA2720" w:rsidP="00FA2720">
            <w:pPr>
              <w:pStyle w:val="ListParagraph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  <w:tr w:rsidR="00FA2720" w:rsidRPr="00D61C16" w14:paraId="7F0321F7" w14:textId="77777777" w:rsidTr="00FA2720">
        <w:trPr>
          <w:gridAfter w:val="1"/>
          <w:wAfter w:w="3001" w:type="dxa"/>
          <w:cantSplit/>
          <w:trHeight w:val="388"/>
        </w:trPr>
        <w:tc>
          <w:tcPr>
            <w:tcW w:w="297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63AEFC6" w14:textId="3DEDDE0E" w:rsidR="00FA2720" w:rsidRDefault="00FA2720" w:rsidP="00FA272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lastRenderedPageBreak/>
              <w:t>MISSING NUMBER</w:t>
            </w:r>
          </w:p>
          <w:p w14:paraId="60550D9D" w14:textId="77777777" w:rsidR="00FA2720" w:rsidRDefault="00FA2720" w:rsidP="00FA272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CALCULATIONS</w:t>
            </w:r>
          </w:p>
          <w:p w14:paraId="01E52B6F" w14:textId="77777777" w:rsidR="00FA2720" w:rsidRDefault="00FA2720" w:rsidP="00FA272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11B4D2EF" w14:textId="77777777" w:rsidR="00FA2720" w:rsidRDefault="00FA2720" w:rsidP="00FA272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68F0C66" w14:textId="77777777" w:rsidR="00FA2720" w:rsidRDefault="00FA2720" w:rsidP="00FA272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17EAA581" w14:textId="77777777" w:rsidR="00FA2720" w:rsidRDefault="00FA2720" w:rsidP="00FA272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81FB42B" w14:textId="78DB80D7" w:rsidR="00FA2720" w:rsidRPr="00DA4450" w:rsidRDefault="00FA2720" w:rsidP="00FA272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6261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2B6CAE" w14:textId="2123A20E" w:rsidR="00FA2720" w:rsidRDefault="00D5550D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5550D">
              <w:rPr>
                <w:rFonts w:ascii="Tahoma" w:hAnsi="Tahoma" w:cs="Tahoma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50752" behindDoc="1" locked="0" layoutInCell="1" allowOverlap="1" wp14:anchorId="29E85B38" wp14:editId="724AAC93">
                  <wp:simplePos x="0" y="0"/>
                  <wp:positionH relativeFrom="column">
                    <wp:posOffset>2340610</wp:posOffset>
                  </wp:positionH>
                  <wp:positionV relativeFrom="page">
                    <wp:posOffset>91440</wp:posOffset>
                  </wp:positionV>
                  <wp:extent cx="1205230" cy="1583055"/>
                  <wp:effectExtent l="1587" t="0" r="0" b="0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05230" cy="1583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9095F" w:rsidRPr="0039095F">
              <w:rPr>
                <w:rFonts w:ascii="Tahoma" w:hAnsi="Tahoma" w:cs="Tahoma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40512" behindDoc="1" locked="0" layoutInCell="1" allowOverlap="1" wp14:anchorId="7C0BF82A" wp14:editId="0067297C">
                  <wp:simplePos x="0" y="0"/>
                  <wp:positionH relativeFrom="column">
                    <wp:posOffset>442595</wp:posOffset>
                  </wp:positionH>
                  <wp:positionV relativeFrom="page">
                    <wp:posOffset>-38100</wp:posOffset>
                  </wp:positionV>
                  <wp:extent cx="1143635" cy="1858010"/>
                  <wp:effectExtent l="4763" t="0" r="4127" b="4128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143635" cy="185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076CF05" w14:textId="1FB85F4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842D224" w14:textId="40AF5383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3987739" w14:textId="58923278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9CE3559" w14:textId="68BA7989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67C8028" w14:textId="3107B685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B328128" w14:textId="5CB8FBBB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AAF2B52" w14:textId="211C0799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967502C" w14:textId="07313329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8451A76" w14:textId="4BC75BA5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2E345F5" w14:textId="62DBBD4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F0AE2FE" w14:textId="16B5C3B5" w:rsidR="00FA2720" w:rsidRDefault="00D5550D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5550D">
              <w:rPr>
                <w:rFonts w:ascii="Tahoma" w:hAnsi="Tahoma" w:cs="Tahoma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51776" behindDoc="1" locked="0" layoutInCell="1" allowOverlap="1" wp14:anchorId="0B37A3EF" wp14:editId="6C69DE88">
                  <wp:simplePos x="0" y="0"/>
                  <wp:positionH relativeFrom="column">
                    <wp:posOffset>2327275</wp:posOffset>
                  </wp:positionH>
                  <wp:positionV relativeFrom="page">
                    <wp:posOffset>2200275</wp:posOffset>
                  </wp:positionV>
                  <wp:extent cx="1201420" cy="1614170"/>
                  <wp:effectExtent l="3175" t="0" r="1905" b="1905"/>
                  <wp:wrapNone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01420" cy="161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9095F">
              <w:rPr>
                <w:rFonts w:ascii="Tahoma" w:hAnsi="Tahoma" w:cs="Tahoma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39488" behindDoc="1" locked="0" layoutInCell="1" allowOverlap="1" wp14:anchorId="69D8FED2" wp14:editId="0EFAA405">
                  <wp:simplePos x="0" y="0"/>
                  <wp:positionH relativeFrom="column">
                    <wp:posOffset>479425</wp:posOffset>
                  </wp:positionH>
                  <wp:positionV relativeFrom="page">
                    <wp:posOffset>2043430</wp:posOffset>
                  </wp:positionV>
                  <wp:extent cx="1169035" cy="1874520"/>
                  <wp:effectExtent l="9208" t="0" r="2222" b="2223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169035" cy="187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43328D" w14:textId="6959022F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277CD4E" w14:textId="359E7643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02161A5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921FE13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0D779A1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51989DF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1673B54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2911554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7C40663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DD27F67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D5DED90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27A5177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C659101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27CE25F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635196A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3D10AE6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6600EB4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3468414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28AB3A8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808253A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975848E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E03033E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7F18CD6" w14:textId="7C6AF341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626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15F926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2ED3834" w14:textId="7777777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Bar models are especially useful when calculating the missing number in a calculation.</w:t>
            </w:r>
          </w:p>
          <w:p w14:paraId="6191E726" w14:textId="77777777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5D88DB" w14:textId="6B841C80" w:rsidR="00FA2720" w:rsidRDefault="00FA2720" w:rsidP="00FA272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This model helps children to understand that th</w:t>
            </w:r>
            <w:r w:rsidR="0039095F">
              <w:rPr>
                <w:rFonts w:ascii="Tahoma" w:hAnsi="Tahoma" w:cs="Tahoma"/>
                <w:sz w:val="20"/>
                <w:szCs w:val="20"/>
              </w:rPr>
              <w:t xml:space="preserve">ese </w:t>
            </w:r>
            <w:r>
              <w:rPr>
                <w:rFonts w:ascii="Tahoma" w:hAnsi="Tahoma" w:cs="Tahoma"/>
                <w:sz w:val="20"/>
                <w:szCs w:val="20"/>
              </w:rPr>
              <w:t>calculation</w:t>
            </w:r>
            <w:r w:rsidR="0039095F">
              <w:rPr>
                <w:rFonts w:ascii="Tahoma" w:hAnsi="Tahoma" w:cs="Tahoma"/>
                <w:sz w:val="20"/>
                <w:szCs w:val="20"/>
              </w:rPr>
              <w:t xml:space="preserve">s both </w:t>
            </w:r>
            <w:r>
              <w:rPr>
                <w:rFonts w:ascii="Tahoma" w:hAnsi="Tahoma" w:cs="Tahoma"/>
                <w:sz w:val="20"/>
                <w:szCs w:val="20"/>
              </w:rPr>
              <w:t xml:space="preserve">require </w:t>
            </w:r>
            <w:r w:rsidR="0039095F">
              <w:rPr>
                <w:rFonts w:ascii="Tahoma" w:hAnsi="Tahoma" w:cs="Tahoma"/>
                <w:sz w:val="20"/>
                <w:szCs w:val="20"/>
              </w:rPr>
              <w:t>subtraction.</w:t>
            </w:r>
          </w:p>
          <w:p w14:paraId="6C9F4B5A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959C74E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DC2A976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AB75727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B17F659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34F948F" w14:textId="71528C72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  <w:tr w:rsidR="00FA2720" w:rsidRPr="00D61C16" w14:paraId="55588FA9" w14:textId="77777777" w:rsidTr="00FA2720">
        <w:trPr>
          <w:gridAfter w:val="1"/>
          <w:wAfter w:w="3001" w:type="dxa"/>
          <w:cantSplit/>
          <w:trHeight w:val="388"/>
        </w:trPr>
        <w:tc>
          <w:tcPr>
            <w:tcW w:w="15500" w:type="dxa"/>
            <w:gridSpan w:val="1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3988EF7E" w14:textId="7FF901C5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Y6 SUBTRACTION</w:t>
            </w:r>
          </w:p>
        </w:tc>
      </w:tr>
      <w:tr w:rsidR="00FA2720" w:rsidRPr="00D61C16" w14:paraId="2A60F10B" w14:textId="77777777" w:rsidTr="00FA2720">
        <w:trPr>
          <w:gridAfter w:val="1"/>
          <w:wAfter w:w="3001" w:type="dxa"/>
          <w:cantSplit/>
          <w:trHeight w:val="388"/>
        </w:trPr>
        <w:tc>
          <w:tcPr>
            <w:tcW w:w="775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D8633F" w14:textId="050F5028" w:rsidR="00FA2720" w:rsidRPr="00D261FC" w:rsidRDefault="00FA2720" w:rsidP="00FA272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As in Y5 and:</w:t>
            </w:r>
          </w:p>
          <w:p w14:paraId="00FE9F01" w14:textId="77777777" w:rsidR="00FA2720" w:rsidRPr="00D261FC" w:rsidRDefault="00FA2720" w:rsidP="00FA272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867B7CB" w14:textId="3AE826F1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261FC">
              <w:rPr>
                <w:rFonts w:ascii="Tahoma" w:hAnsi="Tahoma" w:cs="Tahoma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32320" behindDoc="1" locked="0" layoutInCell="1" allowOverlap="1" wp14:anchorId="703803E7" wp14:editId="04329718">
                  <wp:simplePos x="0" y="0"/>
                  <wp:positionH relativeFrom="column">
                    <wp:posOffset>238125</wp:posOffset>
                  </wp:positionH>
                  <wp:positionV relativeFrom="page">
                    <wp:posOffset>405130</wp:posOffset>
                  </wp:positionV>
                  <wp:extent cx="4502150" cy="314579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2150" cy="314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FCAAAF" w14:textId="1999C35B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BFDFE6B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F9D5A5B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8F15FAC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C404790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5E40D2F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1C43B67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CAF865A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F5D9C89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F07A0CB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28B036B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7750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4CFA97" w14:textId="589E4552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A6AE7">
              <w:rPr>
                <w:rFonts w:ascii="Tahoma" w:hAnsi="Tahoma" w:cs="Tahoma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30272" behindDoc="1" locked="0" layoutInCell="1" allowOverlap="1" wp14:anchorId="41B8041E" wp14:editId="72948BFA">
                  <wp:simplePos x="0" y="0"/>
                  <wp:positionH relativeFrom="column">
                    <wp:posOffset>2540</wp:posOffset>
                  </wp:positionH>
                  <wp:positionV relativeFrom="page">
                    <wp:posOffset>184150</wp:posOffset>
                  </wp:positionV>
                  <wp:extent cx="2317750" cy="1435100"/>
                  <wp:effectExtent l="0" t="0" r="635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750" cy="143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50644DE" w14:textId="7C6F65B8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259CCBC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A3F1043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439873F" w14:textId="720E7A71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07C2455" w14:textId="196E4F8A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7EE0FAA" w14:textId="42DBBEE1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3369A94" w14:textId="60D4D543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0065FB4" w14:textId="6F92709A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FF6B995" w14:textId="173A69DD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6FC09DE" w14:textId="7CB200F3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A6AE7">
              <w:rPr>
                <w:rFonts w:ascii="Tahoma" w:hAnsi="Tahoma" w:cs="Tahoma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31296" behindDoc="1" locked="0" layoutInCell="1" allowOverlap="1" wp14:anchorId="46547B71" wp14:editId="3544FDEE">
                  <wp:simplePos x="0" y="0"/>
                  <wp:positionH relativeFrom="column">
                    <wp:posOffset>2540</wp:posOffset>
                  </wp:positionH>
                  <wp:positionV relativeFrom="page">
                    <wp:posOffset>2019300</wp:posOffset>
                  </wp:positionV>
                  <wp:extent cx="1885950" cy="1446530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446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977BD19" w14:textId="78F8D28A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067BFFF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5F5DE71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F18FDC5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12E300C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D54F288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7654D14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23ACC35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760748B" w14:textId="77777777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5EDAF0B" w14:textId="34B8FA20" w:rsidR="00FA2720" w:rsidRDefault="00FA2720" w:rsidP="00FA272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</w:tbl>
    <w:p w14:paraId="3118B326" w14:textId="1F5FB222" w:rsidR="00B208A7" w:rsidRPr="00BA5678" w:rsidRDefault="00B208A7">
      <w:pPr>
        <w:rPr>
          <w:color w:val="000000" w:themeColor="text1"/>
          <w:sz w:val="24"/>
          <w:szCs w:val="24"/>
        </w:rPr>
      </w:pPr>
    </w:p>
    <w:sectPr w:rsidR="00B208A7" w:rsidRPr="00BA5678" w:rsidSect="00EA59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8E7F46" w14:textId="77777777" w:rsidR="00BE29C9" w:rsidRDefault="00BE29C9" w:rsidP="002C48C1">
      <w:pPr>
        <w:spacing w:after="0" w:line="240" w:lineRule="auto"/>
      </w:pPr>
      <w:r>
        <w:separator/>
      </w:r>
    </w:p>
  </w:endnote>
  <w:endnote w:type="continuationSeparator" w:id="0">
    <w:p w14:paraId="0DF55CAE" w14:textId="77777777" w:rsidR="00BE29C9" w:rsidRDefault="00BE29C9" w:rsidP="002C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43" w:usb2="00010000" w:usb3="00000000" w:csb0="000101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A2C836" w14:textId="77777777" w:rsidR="00BE29C9" w:rsidRDefault="00BE29C9" w:rsidP="002C48C1">
      <w:pPr>
        <w:spacing w:after="0" w:line="240" w:lineRule="auto"/>
      </w:pPr>
      <w:r>
        <w:separator/>
      </w:r>
    </w:p>
  </w:footnote>
  <w:footnote w:type="continuationSeparator" w:id="0">
    <w:p w14:paraId="78FD05EF" w14:textId="77777777" w:rsidR="00BE29C9" w:rsidRDefault="00BE29C9" w:rsidP="002C4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82372"/>
    <w:multiLevelType w:val="hybridMultilevel"/>
    <w:tmpl w:val="5AC6B4B2"/>
    <w:lvl w:ilvl="0" w:tplc="527A8CF0">
      <w:numFmt w:val="bullet"/>
      <w:lvlText w:val=""/>
      <w:lvlJc w:val="left"/>
      <w:pPr>
        <w:ind w:left="720" w:hanging="360"/>
      </w:pPr>
      <w:rPr>
        <w:rFonts w:ascii="Wingdings" w:eastAsiaTheme="minorHAnsi" w:hAnsi="Wingding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925D1"/>
    <w:multiLevelType w:val="hybridMultilevel"/>
    <w:tmpl w:val="DB2CE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AA0390"/>
    <w:multiLevelType w:val="hybridMultilevel"/>
    <w:tmpl w:val="CE04F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7739F1"/>
    <w:multiLevelType w:val="hybridMultilevel"/>
    <w:tmpl w:val="C4ACB6E4"/>
    <w:lvl w:ilvl="0" w:tplc="CFDA72F6">
      <w:numFmt w:val="bullet"/>
      <w:lvlText w:val=""/>
      <w:lvlJc w:val="left"/>
      <w:pPr>
        <w:ind w:left="720" w:hanging="360"/>
      </w:pPr>
      <w:rPr>
        <w:rFonts w:ascii="Wingdings" w:eastAsiaTheme="minorHAnsi" w:hAnsi="Wingding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83148D"/>
    <w:multiLevelType w:val="hybridMultilevel"/>
    <w:tmpl w:val="470A9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C53A8"/>
    <w:multiLevelType w:val="hybridMultilevel"/>
    <w:tmpl w:val="41A4A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590B1C"/>
    <w:multiLevelType w:val="hybridMultilevel"/>
    <w:tmpl w:val="ABE64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5A4A84"/>
    <w:multiLevelType w:val="hybridMultilevel"/>
    <w:tmpl w:val="E5C2F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4B24AF"/>
    <w:multiLevelType w:val="hybridMultilevel"/>
    <w:tmpl w:val="212A8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67215D"/>
    <w:multiLevelType w:val="hybridMultilevel"/>
    <w:tmpl w:val="A5065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AE4A90"/>
    <w:multiLevelType w:val="hybridMultilevel"/>
    <w:tmpl w:val="3B2ED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F1267B"/>
    <w:multiLevelType w:val="hybridMultilevel"/>
    <w:tmpl w:val="316C7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825D94"/>
    <w:multiLevelType w:val="hybridMultilevel"/>
    <w:tmpl w:val="8E1C6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CC0038"/>
    <w:multiLevelType w:val="hybridMultilevel"/>
    <w:tmpl w:val="0082E8B6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>
    <w:nsid w:val="1E9B4D5C"/>
    <w:multiLevelType w:val="hybridMultilevel"/>
    <w:tmpl w:val="FD3C7BA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1F634CF7"/>
    <w:multiLevelType w:val="hybridMultilevel"/>
    <w:tmpl w:val="D6089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03D0029"/>
    <w:multiLevelType w:val="hybridMultilevel"/>
    <w:tmpl w:val="020A9284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2562694B"/>
    <w:multiLevelType w:val="hybridMultilevel"/>
    <w:tmpl w:val="E5741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6F2088"/>
    <w:multiLevelType w:val="hybridMultilevel"/>
    <w:tmpl w:val="990E3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A25F93"/>
    <w:multiLevelType w:val="hybridMultilevel"/>
    <w:tmpl w:val="978C64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F51895"/>
    <w:multiLevelType w:val="hybridMultilevel"/>
    <w:tmpl w:val="A4F26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003F58"/>
    <w:multiLevelType w:val="hybridMultilevel"/>
    <w:tmpl w:val="C9CC5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E227B48"/>
    <w:multiLevelType w:val="hybridMultilevel"/>
    <w:tmpl w:val="8D988942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>
    <w:nsid w:val="2E802BCD"/>
    <w:multiLevelType w:val="hybridMultilevel"/>
    <w:tmpl w:val="0E2E7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0905035"/>
    <w:multiLevelType w:val="hybridMultilevel"/>
    <w:tmpl w:val="E7DED3A2"/>
    <w:lvl w:ilvl="0" w:tplc="D988D34E">
      <w:numFmt w:val="bullet"/>
      <w:lvlText w:val=""/>
      <w:lvlJc w:val="left"/>
      <w:pPr>
        <w:ind w:left="720" w:hanging="360"/>
      </w:pPr>
      <w:rPr>
        <w:rFonts w:ascii="Wingdings" w:eastAsiaTheme="minorHAnsi" w:hAnsi="Wingding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B601A7D"/>
    <w:multiLevelType w:val="hybridMultilevel"/>
    <w:tmpl w:val="A4640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CC5623"/>
    <w:multiLevelType w:val="hybridMultilevel"/>
    <w:tmpl w:val="AED239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5940652"/>
    <w:multiLevelType w:val="multilevel"/>
    <w:tmpl w:val="4A80A618"/>
    <w:lvl w:ilvl="0">
      <w:numFmt w:val="bullet"/>
      <w:lvlText w:val="•"/>
      <w:lvlJc w:val="left"/>
      <w:pPr>
        <w:ind w:left="170" w:hanging="170"/>
      </w:pPr>
      <w:rPr>
        <w:rFonts w:ascii="Arial" w:hAnsi="Arial" w:hint="default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715347F"/>
    <w:multiLevelType w:val="hybridMultilevel"/>
    <w:tmpl w:val="8996A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DC5157"/>
    <w:multiLevelType w:val="hybridMultilevel"/>
    <w:tmpl w:val="61F0AC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4A91866"/>
    <w:multiLevelType w:val="hybridMultilevel"/>
    <w:tmpl w:val="EA6486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8271F72"/>
    <w:multiLevelType w:val="hybridMultilevel"/>
    <w:tmpl w:val="36944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B44580"/>
    <w:multiLevelType w:val="hybridMultilevel"/>
    <w:tmpl w:val="B4862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E8222E"/>
    <w:multiLevelType w:val="hybridMultilevel"/>
    <w:tmpl w:val="D11E0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B70E89"/>
    <w:multiLevelType w:val="hybridMultilevel"/>
    <w:tmpl w:val="9BC07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7B1025"/>
    <w:multiLevelType w:val="hybridMultilevel"/>
    <w:tmpl w:val="174C2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667CAC"/>
    <w:multiLevelType w:val="hybridMultilevel"/>
    <w:tmpl w:val="4A5058E0"/>
    <w:lvl w:ilvl="0" w:tplc="08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7">
    <w:nsid w:val="665D3D9C"/>
    <w:multiLevelType w:val="hybridMultilevel"/>
    <w:tmpl w:val="8AD0B36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>
    <w:nsid w:val="69B76A89"/>
    <w:multiLevelType w:val="hybridMultilevel"/>
    <w:tmpl w:val="97A2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175C6C"/>
    <w:multiLevelType w:val="hybridMultilevel"/>
    <w:tmpl w:val="C9FC5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300D1F"/>
    <w:multiLevelType w:val="hybridMultilevel"/>
    <w:tmpl w:val="3FCAA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0B5C80"/>
    <w:multiLevelType w:val="hybridMultilevel"/>
    <w:tmpl w:val="B00096E0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2">
    <w:nsid w:val="7322330D"/>
    <w:multiLevelType w:val="hybridMultilevel"/>
    <w:tmpl w:val="7D00E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FC371D"/>
    <w:multiLevelType w:val="hybridMultilevel"/>
    <w:tmpl w:val="908238BA"/>
    <w:lvl w:ilvl="0" w:tplc="4AF2BA7A">
      <w:numFmt w:val="bullet"/>
      <w:lvlText w:val=""/>
      <w:lvlJc w:val="left"/>
      <w:pPr>
        <w:ind w:left="720" w:hanging="360"/>
      </w:pPr>
      <w:rPr>
        <w:rFonts w:ascii="Wingdings" w:eastAsiaTheme="minorHAnsi" w:hAnsi="Wingding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0918E0"/>
    <w:multiLevelType w:val="hybridMultilevel"/>
    <w:tmpl w:val="59C8C4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16087C"/>
    <w:multiLevelType w:val="hybridMultilevel"/>
    <w:tmpl w:val="395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AB57DA"/>
    <w:multiLevelType w:val="hybridMultilevel"/>
    <w:tmpl w:val="523C46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FA06422"/>
    <w:multiLevelType w:val="hybridMultilevel"/>
    <w:tmpl w:val="7B6C5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0"/>
  </w:num>
  <w:num w:numId="3">
    <w:abstractNumId w:val="46"/>
  </w:num>
  <w:num w:numId="4">
    <w:abstractNumId w:val="6"/>
  </w:num>
  <w:num w:numId="5">
    <w:abstractNumId w:val="16"/>
  </w:num>
  <w:num w:numId="6">
    <w:abstractNumId w:val="22"/>
  </w:num>
  <w:num w:numId="7">
    <w:abstractNumId w:val="4"/>
  </w:num>
  <w:num w:numId="8">
    <w:abstractNumId w:val="36"/>
  </w:num>
  <w:num w:numId="9">
    <w:abstractNumId w:val="13"/>
  </w:num>
  <w:num w:numId="10">
    <w:abstractNumId w:val="2"/>
  </w:num>
  <w:num w:numId="11">
    <w:abstractNumId w:val="34"/>
  </w:num>
  <w:num w:numId="12">
    <w:abstractNumId w:val="27"/>
  </w:num>
  <w:num w:numId="13">
    <w:abstractNumId w:val="7"/>
  </w:num>
  <w:num w:numId="14">
    <w:abstractNumId w:val="14"/>
  </w:num>
  <w:num w:numId="15">
    <w:abstractNumId w:val="39"/>
  </w:num>
  <w:num w:numId="16">
    <w:abstractNumId w:val="18"/>
  </w:num>
  <w:num w:numId="17">
    <w:abstractNumId w:val="8"/>
  </w:num>
  <w:num w:numId="18">
    <w:abstractNumId w:val="9"/>
  </w:num>
  <w:num w:numId="19">
    <w:abstractNumId w:val="37"/>
  </w:num>
  <w:num w:numId="20">
    <w:abstractNumId w:val="17"/>
  </w:num>
  <w:num w:numId="21">
    <w:abstractNumId w:val="1"/>
  </w:num>
  <w:num w:numId="22">
    <w:abstractNumId w:val="28"/>
  </w:num>
  <w:num w:numId="23">
    <w:abstractNumId w:val="21"/>
  </w:num>
  <w:num w:numId="24">
    <w:abstractNumId w:val="26"/>
  </w:num>
  <w:num w:numId="25">
    <w:abstractNumId w:val="41"/>
  </w:num>
  <w:num w:numId="26">
    <w:abstractNumId w:val="24"/>
  </w:num>
  <w:num w:numId="27">
    <w:abstractNumId w:val="0"/>
  </w:num>
  <w:num w:numId="28">
    <w:abstractNumId w:val="3"/>
  </w:num>
  <w:num w:numId="29">
    <w:abstractNumId w:val="43"/>
  </w:num>
  <w:num w:numId="30">
    <w:abstractNumId w:val="20"/>
  </w:num>
  <w:num w:numId="31">
    <w:abstractNumId w:val="10"/>
  </w:num>
  <w:num w:numId="32">
    <w:abstractNumId w:val="47"/>
  </w:num>
  <w:num w:numId="33">
    <w:abstractNumId w:val="42"/>
  </w:num>
  <w:num w:numId="34">
    <w:abstractNumId w:val="25"/>
  </w:num>
  <w:num w:numId="35">
    <w:abstractNumId w:val="33"/>
  </w:num>
  <w:num w:numId="36">
    <w:abstractNumId w:val="29"/>
  </w:num>
  <w:num w:numId="37">
    <w:abstractNumId w:val="15"/>
  </w:num>
  <w:num w:numId="38">
    <w:abstractNumId w:val="5"/>
  </w:num>
  <w:num w:numId="39">
    <w:abstractNumId w:val="35"/>
  </w:num>
  <w:num w:numId="40">
    <w:abstractNumId w:val="32"/>
  </w:num>
  <w:num w:numId="41">
    <w:abstractNumId w:val="40"/>
  </w:num>
  <w:num w:numId="42">
    <w:abstractNumId w:val="21"/>
  </w:num>
  <w:num w:numId="43">
    <w:abstractNumId w:val="26"/>
  </w:num>
  <w:num w:numId="44">
    <w:abstractNumId w:val="12"/>
  </w:num>
  <w:num w:numId="45">
    <w:abstractNumId w:val="31"/>
  </w:num>
  <w:num w:numId="46">
    <w:abstractNumId w:val="38"/>
  </w:num>
  <w:num w:numId="47">
    <w:abstractNumId w:val="45"/>
  </w:num>
  <w:num w:numId="48">
    <w:abstractNumId w:val="11"/>
  </w:num>
  <w:num w:numId="49">
    <w:abstractNumId w:val="19"/>
  </w:num>
  <w:num w:numId="50">
    <w:abstractNumId w:val="4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03C"/>
    <w:rsid w:val="0000224E"/>
    <w:rsid w:val="00021645"/>
    <w:rsid w:val="000278D4"/>
    <w:rsid w:val="00044FAD"/>
    <w:rsid w:val="00046967"/>
    <w:rsid w:val="000710D6"/>
    <w:rsid w:val="00071CC7"/>
    <w:rsid w:val="0007395F"/>
    <w:rsid w:val="00077A3C"/>
    <w:rsid w:val="0008091D"/>
    <w:rsid w:val="00096E61"/>
    <w:rsid w:val="000A7176"/>
    <w:rsid w:val="000B2FDE"/>
    <w:rsid w:val="000B3830"/>
    <w:rsid w:val="000B7BFA"/>
    <w:rsid w:val="000C10D4"/>
    <w:rsid w:val="000C1A55"/>
    <w:rsid w:val="000C2940"/>
    <w:rsid w:val="000C3779"/>
    <w:rsid w:val="000C7085"/>
    <w:rsid w:val="000D0622"/>
    <w:rsid w:val="000D3E2D"/>
    <w:rsid w:val="000F0D01"/>
    <w:rsid w:val="000F2B0C"/>
    <w:rsid w:val="000F38F4"/>
    <w:rsid w:val="000F4D48"/>
    <w:rsid w:val="00101937"/>
    <w:rsid w:val="0010710B"/>
    <w:rsid w:val="00107ACF"/>
    <w:rsid w:val="00135A43"/>
    <w:rsid w:val="0014161B"/>
    <w:rsid w:val="00142C89"/>
    <w:rsid w:val="001567C0"/>
    <w:rsid w:val="00161A2B"/>
    <w:rsid w:val="00163FC6"/>
    <w:rsid w:val="00171367"/>
    <w:rsid w:val="00171A61"/>
    <w:rsid w:val="00171F1D"/>
    <w:rsid w:val="00173B09"/>
    <w:rsid w:val="0018182C"/>
    <w:rsid w:val="00187DF9"/>
    <w:rsid w:val="00195FC6"/>
    <w:rsid w:val="001A08BE"/>
    <w:rsid w:val="001A0FD7"/>
    <w:rsid w:val="001A506E"/>
    <w:rsid w:val="001B046B"/>
    <w:rsid w:val="001B161E"/>
    <w:rsid w:val="001B3AD5"/>
    <w:rsid w:val="001B5389"/>
    <w:rsid w:val="001C32D7"/>
    <w:rsid w:val="001C34CD"/>
    <w:rsid w:val="001D3A3A"/>
    <w:rsid w:val="001D4597"/>
    <w:rsid w:val="001D5F22"/>
    <w:rsid w:val="001D68C9"/>
    <w:rsid w:val="001D78D2"/>
    <w:rsid w:val="001F66DC"/>
    <w:rsid w:val="002017B5"/>
    <w:rsid w:val="00206392"/>
    <w:rsid w:val="002142A4"/>
    <w:rsid w:val="00220ABC"/>
    <w:rsid w:val="00226A6E"/>
    <w:rsid w:val="0022732F"/>
    <w:rsid w:val="00227870"/>
    <w:rsid w:val="00241393"/>
    <w:rsid w:val="00245F11"/>
    <w:rsid w:val="00255682"/>
    <w:rsid w:val="00256FD2"/>
    <w:rsid w:val="00262838"/>
    <w:rsid w:val="0026379C"/>
    <w:rsid w:val="002674EA"/>
    <w:rsid w:val="00271AD5"/>
    <w:rsid w:val="00277724"/>
    <w:rsid w:val="0029053A"/>
    <w:rsid w:val="00292AA6"/>
    <w:rsid w:val="00295FB7"/>
    <w:rsid w:val="002A014F"/>
    <w:rsid w:val="002A10FF"/>
    <w:rsid w:val="002A41EC"/>
    <w:rsid w:val="002A4767"/>
    <w:rsid w:val="002B29A4"/>
    <w:rsid w:val="002C0D5C"/>
    <w:rsid w:val="002C20E8"/>
    <w:rsid w:val="002C48C1"/>
    <w:rsid w:val="002C7ECF"/>
    <w:rsid w:val="002D11C8"/>
    <w:rsid w:val="002D26B4"/>
    <w:rsid w:val="002E32B4"/>
    <w:rsid w:val="002F0C73"/>
    <w:rsid w:val="002F5ACA"/>
    <w:rsid w:val="003004A9"/>
    <w:rsid w:val="00316C51"/>
    <w:rsid w:val="00321873"/>
    <w:rsid w:val="00322F8C"/>
    <w:rsid w:val="00332337"/>
    <w:rsid w:val="00336E93"/>
    <w:rsid w:val="003430D2"/>
    <w:rsid w:val="00344B0B"/>
    <w:rsid w:val="00346B6A"/>
    <w:rsid w:val="00360099"/>
    <w:rsid w:val="00360350"/>
    <w:rsid w:val="00361A72"/>
    <w:rsid w:val="00363EC5"/>
    <w:rsid w:val="00366343"/>
    <w:rsid w:val="00374B5F"/>
    <w:rsid w:val="00386593"/>
    <w:rsid w:val="0039095F"/>
    <w:rsid w:val="0039226E"/>
    <w:rsid w:val="003935B7"/>
    <w:rsid w:val="00397C1C"/>
    <w:rsid w:val="003A1222"/>
    <w:rsid w:val="003B0340"/>
    <w:rsid w:val="003B4A64"/>
    <w:rsid w:val="003B7C9E"/>
    <w:rsid w:val="003E3E47"/>
    <w:rsid w:val="003F1533"/>
    <w:rsid w:val="003F495A"/>
    <w:rsid w:val="00400BE0"/>
    <w:rsid w:val="00403D14"/>
    <w:rsid w:val="004049DE"/>
    <w:rsid w:val="00407252"/>
    <w:rsid w:val="00413099"/>
    <w:rsid w:val="004342B7"/>
    <w:rsid w:val="00435B0C"/>
    <w:rsid w:val="00437042"/>
    <w:rsid w:val="004404FF"/>
    <w:rsid w:val="00440A1E"/>
    <w:rsid w:val="00442104"/>
    <w:rsid w:val="00442C8E"/>
    <w:rsid w:val="0044607D"/>
    <w:rsid w:val="00455D56"/>
    <w:rsid w:val="00460448"/>
    <w:rsid w:val="00461C5B"/>
    <w:rsid w:val="004652BC"/>
    <w:rsid w:val="00466216"/>
    <w:rsid w:val="00467AFA"/>
    <w:rsid w:val="004925B1"/>
    <w:rsid w:val="004A058A"/>
    <w:rsid w:val="004A0C6A"/>
    <w:rsid w:val="004A10FE"/>
    <w:rsid w:val="004A2387"/>
    <w:rsid w:val="004A3B8E"/>
    <w:rsid w:val="004A55F8"/>
    <w:rsid w:val="004B1B87"/>
    <w:rsid w:val="004B4E31"/>
    <w:rsid w:val="004B4FC7"/>
    <w:rsid w:val="004C71CC"/>
    <w:rsid w:val="004C7585"/>
    <w:rsid w:val="004D1E8B"/>
    <w:rsid w:val="004D5A8B"/>
    <w:rsid w:val="004E70E0"/>
    <w:rsid w:val="004F4107"/>
    <w:rsid w:val="004F6676"/>
    <w:rsid w:val="005003C5"/>
    <w:rsid w:val="005100AB"/>
    <w:rsid w:val="00523FEC"/>
    <w:rsid w:val="00525AE0"/>
    <w:rsid w:val="00531FDC"/>
    <w:rsid w:val="00540BC6"/>
    <w:rsid w:val="00546407"/>
    <w:rsid w:val="00550721"/>
    <w:rsid w:val="00567502"/>
    <w:rsid w:val="00575177"/>
    <w:rsid w:val="005765D7"/>
    <w:rsid w:val="00576E34"/>
    <w:rsid w:val="0057763A"/>
    <w:rsid w:val="00584181"/>
    <w:rsid w:val="00584DCA"/>
    <w:rsid w:val="00587D28"/>
    <w:rsid w:val="00593086"/>
    <w:rsid w:val="00597A9D"/>
    <w:rsid w:val="005A636D"/>
    <w:rsid w:val="005A792A"/>
    <w:rsid w:val="005A7E85"/>
    <w:rsid w:val="005B4368"/>
    <w:rsid w:val="005B462D"/>
    <w:rsid w:val="005B6D81"/>
    <w:rsid w:val="005C34ED"/>
    <w:rsid w:val="005E7BCF"/>
    <w:rsid w:val="005F0C76"/>
    <w:rsid w:val="00600626"/>
    <w:rsid w:val="00606FDB"/>
    <w:rsid w:val="00607508"/>
    <w:rsid w:val="006126CE"/>
    <w:rsid w:val="00616408"/>
    <w:rsid w:val="00631402"/>
    <w:rsid w:val="00631A6D"/>
    <w:rsid w:val="006356E8"/>
    <w:rsid w:val="006359B6"/>
    <w:rsid w:val="00642D05"/>
    <w:rsid w:val="00647969"/>
    <w:rsid w:val="00651C46"/>
    <w:rsid w:val="0065511D"/>
    <w:rsid w:val="00655D54"/>
    <w:rsid w:val="006701FE"/>
    <w:rsid w:val="0067781B"/>
    <w:rsid w:val="00682A0A"/>
    <w:rsid w:val="00685719"/>
    <w:rsid w:val="00690C97"/>
    <w:rsid w:val="00697AAB"/>
    <w:rsid w:val="006A471D"/>
    <w:rsid w:val="006B703F"/>
    <w:rsid w:val="006C17C3"/>
    <w:rsid w:val="006C3EA0"/>
    <w:rsid w:val="006C420C"/>
    <w:rsid w:val="006C745E"/>
    <w:rsid w:val="006D2D0F"/>
    <w:rsid w:val="006D60C7"/>
    <w:rsid w:val="006E0D00"/>
    <w:rsid w:val="006E51F3"/>
    <w:rsid w:val="006F5228"/>
    <w:rsid w:val="00701803"/>
    <w:rsid w:val="00701D56"/>
    <w:rsid w:val="00712C07"/>
    <w:rsid w:val="007219EE"/>
    <w:rsid w:val="007224B7"/>
    <w:rsid w:val="00725EF4"/>
    <w:rsid w:val="00731B02"/>
    <w:rsid w:val="007370FB"/>
    <w:rsid w:val="00742AD7"/>
    <w:rsid w:val="00750486"/>
    <w:rsid w:val="00751327"/>
    <w:rsid w:val="00757680"/>
    <w:rsid w:val="007672E5"/>
    <w:rsid w:val="00771010"/>
    <w:rsid w:val="00773B04"/>
    <w:rsid w:val="0078103F"/>
    <w:rsid w:val="0079059A"/>
    <w:rsid w:val="00794800"/>
    <w:rsid w:val="007949A8"/>
    <w:rsid w:val="007A7BE9"/>
    <w:rsid w:val="007C6161"/>
    <w:rsid w:val="007D375A"/>
    <w:rsid w:val="007E3B38"/>
    <w:rsid w:val="007F3C81"/>
    <w:rsid w:val="007F6710"/>
    <w:rsid w:val="00807106"/>
    <w:rsid w:val="00816348"/>
    <w:rsid w:val="0081756D"/>
    <w:rsid w:val="00824361"/>
    <w:rsid w:val="00831B4A"/>
    <w:rsid w:val="008361F1"/>
    <w:rsid w:val="00840017"/>
    <w:rsid w:val="00841D95"/>
    <w:rsid w:val="008427F1"/>
    <w:rsid w:val="00844E3E"/>
    <w:rsid w:val="00851C23"/>
    <w:rsid w:val="00870554"/>
    <w:rsid w:val="008742CF"/>
    <w:rsid w:val="008756C4"/>
    <w:rsid w:val="008A1F70"/>
    <w:rsid w:val="008A5123"/>
    <w:rsid w:val="008A6E39"/>
    <w:rsid w:val="008B6309"/>
    <w:rsid w:val="008C0874"/>
    <w:rsid w:val="008C2AD0"/>
    <w:rsid w:val="008C689A"/>
    <w:rsid w:val="008D10DB"/>
    <w:rsid w:val="008E3BA9"/>
    <w:rsid w:val="008E7CB2"/>
    <w:rsid w:val="008F5B70"/>
    <w:rsid w:val="009008A9"/>
    <w:rsid w:val="009208E5"/>
    <w:rsid w:val="009246D1"/>
    <w:rsid w:val="009253A4"/>
    <w:rsid w:val="009301EC"/>
    <w:rsid w:val="009443F1"/>
    <w:rsid w:val="00947634"/>
    <w:rsid w:val="00970131"/>
    <w:rsid w:val="0097609E"/>
    <w:rsid w:val="00986753"/>
    <w:rsid w:val="009921EA"/>
    <w:rsid w:val="009A003C"/>
    <w:rsid w:val="009A37A2"/>
    <w:rsid w:val="009A4FB7"/>
    <w:rsid w:val="009B0B96"/>
    <w:rsid w:val="009B3F06"/>
    <w:rsid w:val="009B3FD6"/>
    <w:rsid w:val="009B4757"/>
    <w:rsid w:val="009D59A5"/>
    <w:rsid w:val="009D5B6E"/>
    <w:rsid w:val="009E0F40"/>
    <w:rsid w:val="009E237D"/>
    <w:rsid w:val="009F165A"/>
    <w:rsid w:val="00A06158"/>
    <w:rsid w:val="00A171DB"/>
    <w:rsid w:val="00A174CB"/>
    <w:rsid w:val="00A20E0C"/>
    <w:rsid w:val="00A2229A"/>
    <w:rsid w:val="00A23EF0"/>
    <w:rsid w:val="00A254EA"/>
    <w:rsid w:val="00A27773"/>
    <w:rsid w:val="00A34B50"/>
    <w:rsid w:val="00A37027"/>
    <w:rsid w:val="00A41D10"/>
    <w:rsid w:val="00A50508"/>
    <w:rsid w:val="00A50951"/>
    <w:rsid w:val="00A50D04"/>
    <w:rsid w:val="00A52A73"/>
    <w:rsid w:val="00A574CA"/>
    <w:rsid w:val="00A62414"/>
    <w:rsid w:val="00A6437D"/>
    <w:rsid w:val="00A66EA1"/>
    <w:rsid w:val="00A70CD4"/>
    <w:rsid w:val="00A87B0E"/>
    <w:rsid w:val="00A9414B"/>
    <w:rsid w:val="00AA5117"/>
    <w:rsid w:val="00AA5FC6"/>
    <w:rsid w:val="00AA630E"/>
    <w:rsid w:val="00AA6AE7"/>
    <w:rsid w:val="00AB2B36"/>
    <w:rsid w:val="00AB45E1"/>
    <w:rsid w:val="00AB631C"/>
    <w:rsid w:val="00AD32AA"/>
    <w:rsid w:val="00AD7DDE"/>
    <w:rsid w:val="00AE6408"/>
    <w:rsid w:val="00B04921"/>
    <w:rsid w:val="00B05C6F"/>
    <w:rsid w:val="00B120C2"/>
    <w:rsid w:val="00B13EAF"/>
    <w:rsid w:val="00B208A7"/>
    <w:rsid w:val="00B20D03"/>
    <w:rsid w:val="00B304CF"/>
    <w:rsid w:val="00B3476D"/>
    <w:rsid w:val="00B4762D"/>
    <w:rsid w:val="00B47D6B"/>
    <w:rsid w:val="00B51A44"/>
    <w:rsid w:val="00B6573D"/>
    <w:rsid w:val="00B707DE"/>
    <w:rsid w:val="00B70E03"/>
    <w:rsid w:val="00B75C8F"/>
    <w:rsid w:val="00B80BB8"/>
    <w:rsid w:val="00B81005"/>
    <w:rsid w:val="00B86722"/>
    <w:rsid w:val="00B86E50"/>
    <w:rsid w:val="00BA10B2"/>
    <w:rsid w:val="00BA5678"/>
    <w:rsid w:val="00BD06B9"/>
    <w:rsid w:val="00BD137D"/>
    <w:rsid w:val="00BD5471"/>
    <w:rsid w:val="00BD6642"/>
    <w:rsid w:val="00BE29C9"/>
    <w:rsid w:val="00BE5197"/>
    <w:rsid w:val="00BE6139"/>
    <w:rsid w:val="00BE79DD"/>
    <w:rsid w:val="00BE7BB2"/>
    <w:rsid w:val="00BF0440"/>
    <w:rsid w:val="00BF447B"/>
    <w:rsid w:val="00BF6E5F"/>
    <w:rsid w:val="00C00CC4"/>
    <w:rsid w:val="00C04EF6"/>
    <w:rsid w:val="00C05C6E"/>
    <w:rsid w:val="00C06099"/>
    <w:rsid w:val="00C1138F"/>
    <w:rsid w:val="00C11D1C"/>
    <w:rsid w:val="00C12B52"/>
    <w:rsid w:val="00C24262"/>
    <w:rsid w:val="00C265FF"/>
    <w:rsid w:val="00C318BD"/>
    <w:rsid w:val="00C3439D"/>
    <w:rsid w:val="00C47002"/>
    <w:rsid w:val="00C52D6D"/>
    <w:rsid w:val="00C677F5"/>
    <w:rsid w:val="00C707E1"/>
    <w:rsid w:val="00C778A2"/>
    <w:rsid w:val="00C81AFA"/>
    <w:rsid w:val="00C869F6"/>
    <w:rsid w:val="00CA3AF1"/>
    <w:rsid w:val="00CA6B32"/>
    <w:rsid w:val="00CB16E9"/>
    <w:rsid w:val="00CD4FEF"/>
    <w:rsid w:val="00CE60C6"/>
    <w:rsid w:val="00CF1823"/>
    <w:rsid w:val="00CF49CD"/>
    <w:rsid w:val="00D10320"/>
    <w:rsid w:val="00D21394"/>
    <w:rsid w:val="00D23624"/>
    <w:rsid w:val="00D244AC"/>
    <w:rsid w:val="00D24C87"/>
    <w:rsid w:val="00D261FC"/>
    <w:rsid w:val="00D3146F"/>
    <w:rsid w:val="00D336D5"/>
    <w:rsid w:val="00D453FC"/>
    <w:rsid w:val="00D5550D"/>
    <w:rsid w:val="00D61C16"/>
    <w:rsid w:val="00D660DB"/>
    <w:rsid w:val="00D74551"/>
    <w:rsid w:val="00D770EF"/>
    <w:rsid w:val="00D816BF"/>
    <w:rsid w:val="00D83B34"/>
    <w:rsid w:val="00D93E64"/>
    <w:rsid w:val="00D94BA8"/>
    <w:rsid w:val="00DA1B12"/>
    <w:rsid w:val="00DA4450"/>
    <w:rsid w:val="00DA6170"/>
    <w:rsid w:val="00DB319B"/>
    <w:rsid w:val="00DB7E1A"/>
    <w:rsid w:val="00DB7F23"/>
    <w:rsid w:val="00DC09E7"/>
    <w:rsid w:val="00DC0F99"/>
    <w:rsid w:val="00DC3BE8"/>
    <w:rsid w:val="00DC530F"/>
    <w:rsid w:val="00DC68B4"/>
    <w:rsid w:val="00DD7AFA"/>
    <w:rsid w:val="00DE0CF2"/>
    <w:rsid w:val="00DF0389"/>
    <w:rsid w:val="00DF1347"/>
    <w:rsid w:val="00DF35BA"/>
    <w:rsid w:val="00DF3710"/>
    <w:rsid w:val="00E049A4"/>
    <w:rsid w:val="00E2107B"/>
    <w:rsid w:val="00E3176D"/>
    <w:rsid w:val="00E32F7E"/>
    <w:rsid w:val="00E37639"/>
    <w:rsid w:val="00E434F2"/>
    <w:rsid w:val="00E4574A"/>
    <w:rsid w:val="00E545F4"/>
    <w:rsid w:val="00E56D0C"/>
    <w:rsid w:val="00E608FB"/>
    <w:rsid w:val="00E62C2A"/>
    <w:rsid w:val="00E7513E"/>
    <w:rsid w:val="00E84C90"/>
    <w:rsid w:val="00E86065"/>
    <w:rsid w:val="00E9285A"/>
    <w:rsid w:val="00E935EB"/>
    <w:rsid w:val="00EA0920"/>
    <w:rsid w:val="00EA41EB"/>
    <w:rsid w:val="00EA5919"/>
    <w:rsid w:val="00EA75F6"/>
    <w:rsid w:val="00EA7628"/>
    <w:rsid w:val="00EB0D22"/>
    <w:rsid w:val="00EB3B85"/>
    <w:rsid w:val="00ED2C27"/>
    <w:rsid w:val="00ED3866"/>
    <w:rsid w:val="00ED577E"/>
    <w:rsid w:val="00EE1C3F"/>
    <w:rsid w:val="00EE39B9"/>
    <w:rsid w:val="00EF6CD6"/>
    <w:rsid w:val="00F03006"/>
    <w:rsid w:val="00F10616"/>
    <w:rsid w:val="00F106C0"/>
    <w:rsid w:val="00F152F1"/>
    <w:rsid w:val="00F2324E"/>
    <w:rsid w:val="00F248FA"/>
    <w:rsid w:val="00F3547D"/>
    <w:rsid w:val="00F511A4"/>
    <w:rsid w:val="00F526B5"/>
    <w:rsid w:val="00F54983"/>
    <w:rsid w:val="00F611F6"/>
    <w:rsid w:val="00F623BD"/>
    <w:rsid w:val="00F711AF"/>
    <w:rsid w:val="00F75DBC"/>
    <w:rsid w:val="00F75E07"/>
    <w:rsid w:val="00F8384A"/>
    <w:rsid w:val="00F938D3"/>
    <w:rsid w:val="00F9715C"/>
    <w:rsid w:val="00F97C65"/>
    <w:rsid w:val="00FA03B7"/>
    <w:rsid w:val="00FA2720"/>
    <w:rsid w:val="00FA5A28"/>
    <w:rsid w:val="00FB172D"/>
    <w:rsid w:val="00FB2A1E"/>
    <w:rsid w:val="00FB3712"/>
    <w:rsid w:val="00FC38B1"/>
    <w:rsid w:val="00FD0253"/>
    <w:rsid w:val="00FD0671"/>
    <w:rsid w:val="00FE0D6A"/>
    <w:rsid w:val="00FE24D7"/>
    <w:rsid w:val="00FF2B34"/>
    <w:rsid w:val="00FF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C7B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8C1"/>
  </w:style>
  <w:style w:type="paragraph" w:styleId="Footer">
    <w:name w:val="footer"/>
    <w:basedOn w:val="Normal"/>
    <w:link w:val="Foot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8C1"/>
  </w:style>
  <w:style w:type="paragraph" w:styleId="BalloonText">
    <w:name w:val="Balloon Text"/>
    <w:basedOn w:val="Normal"/>
    <w:link w:val="BalloonTextChar"/>
    <w:uiPriority w:val="99"/>
    <w:semiHidden/>
    <w:unhideWhenUsed/>
    <w:rsid w:val="00E62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C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3712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049A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97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E935EB"/>
    <w:pPr>
      <w:widowControl w:val="0"/>
      <w:autoSpaceDE w:val="0"/>
      <w:autoSpaceDN w:val="0"/>
      <w:spacing w:after="0" w:line="240" w:lineRule="auto"/>
      <w:ind w:left="220" w:hanging="113"/>
    </w:pPr>
    <w:rPr>
      <w:rFonts w:ascii="Leelawadee UI" w:eastAsia="Leelawadee UI" w:hAnsi="Leelawadee UI" w:cs="Leelawadee UI"/>
      <w:lang w:val="en-US"/>
    </w:rPr>
  </w:style>
  <w:style w:type="paragraph" w:customStyle="1" w:styleId="SoWBullet1">
    <w:name w:val="SoWBullet1"/>
    <w:rsid w:val="007224B7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Default">
    <w:name w:val="Default"/>
    <w:rsid w:val="007224B7"/>
    <w:pPr>
      <w:autoSpaceDE w:val="0"/>
      <w:autoSpaceDN w:val="0"/>
      <w:adjustRightInd w:val="0"/>
      <w:spacing w:after="0" w:line="240" w:lineRule="auto"/>
    </w:pPr>
    <w:rPr>
      <w:rFonts w:ascii="Arial" w:eastAsia="Cambria" w:hAnsi="Arial" w:cs="Arial"/>
      <w:color w:val="000000"/>
      <w:sz w:val="24"/>
      <w:szCs w:val="24"/>
      <w:lang w:eastAsia="en-GB"/>
    </w:rPr>
  </w:style>
  <w:style w:type="paragraph" w:customStyle="1" w:styleId="SoWIndent1">
    <w:name w:val="SoWIndent1"/>
    <w:rsid w:val="00FB2A1E"/>
    <w:pPr>
      <w:tabs>
        <w:tab w:val="left" w:pos="369"/>
      </w:tabs>
      <w:overflowPunct w:val="0"/>
      <w:autoSpaceDE w:val="0"/>
      <w:autoSpaceDN w:val="0"/>
      <w:adjustRightInd w:val="0"/>
      <w:spacing w:after="0" w:line="240" w:lineRule="exact"/>
      <w:ind w:left="368" w:hanging="198"/>
      <w:textAlignment w:val="baseline"/>
    </w:pPr>
    <w:rPr>
      <w:rFonts w:ascii="Arial" w:eastAsia="Times New Roman" w:hAnsi="Arial" w:cs="Times New Roman"/>
      <w:kern w:val="16"/>
      <w:sz w:val="16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8C1"/>
  </w:style>
  <w:style w:type="paragraph" w:styleId="Footer">
    <w:name w:val="footer"/>
    <w:basedOn w:val="Normal"/>
    <w:link w:val="Foot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8C1"/>
  </w:style>
  <w:style w:type="paragraph" w:styleId="BalloonText">
    <w:name w:val="Balloon Text"/>
    <w:basedOn w:val="Normal"/>
    <w:link w:val="BalloonTextChar"/>
    <w:uiPriority w:val="99"/>
    <w:semiHidden/>
    <w:unhideWhenUsed/>
    <w:rsid w:val="00E62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C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3712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049A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97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E935EB"/>
    <w:pPr>
      <w:widowControl w:val="0"/>
      <w:autoSpaceDE w:val="0"/>
      <w:autoSpaceDN w:val="0"/>
      <w:spacing w:after="0" w:line="240" w:lineRule="auto"/>
      <w:ind w:left="220" w:hanging="113"/>
    </w:pPr>
    <w:rPr>
      <w:rFonts w:ascii="Leelawadee UI" w:eastAsia="Leelawadee UI" w:hAnsi="Leelawadee UI" w:cs="Leelawadee UI"/>
      <w:lang w:val="en-US"/>
    </w:rPr>
  </w:style>
  <w:style w:type="paragraph" w:customStyle="1" w:styleId="SoWBullet1">
    <w:name w:val="SoWBullet1"/>
    <w:rsid w:val="007224B7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Default">
    <w:name w:val="Default"/>
    <w:rsid w:val="007224B7"/>
    <w:pPr>
      <w:autoSpaceDE w:val="0"/>
      <w:autoSpaceDN w:val="0"/>
      <w:adjustRightInd w:val="0"/>
      <w:spacing w:after="0" w:line="240" w:lineRule="auto"/>
    </w:pPr>
    <w:rPr>
      <w:rFonts w:ascii="Arial" w:eastAsia="Cambria" w:hAnsi="Arial" w:cs="Arial"/>
      <w:color w:val="000000"/>
      <w:sz w:val="24"/>
      <w:szCs w:val="24"/>
      <w:lang w:eastAsia="en-GB"/>
    </w:rPr>
  </w:style>
  <w:style w:type="paragraph" w:customStyle="1" w:styleId="SoWIndent1">
    <w:name w:val="SoWIndent1"/>
    <w:rsid w:val="00FB2A1E"/>
    <w:pPr>
      <w:tabs>
        <w:tab w:val="left" w:pos="369"/>
      </w:tabs>
      <w:overflowPunct w:val="0"/>
      <w:autoSpaceDE w:val="0"/>
      <w:autoSpaceDN w:val="0"/>
      <w:adjustRightInd w:val="0"/>
      <w:spacing w:after="0" w:line="240" w:lineRule="exact"/>
      <w:ind w:left="368" w:hanging="198"/>
      <w:textAlignment w:val="baseline"/>
    </w:pPr>
    <w:rPr>
      <w:rFonts w:ascii="Arial" w:eastAsia="Times New Roman" w:hAnsi="Arial" w:cs="Times New Roman"/>
      <w:kern w:val="16"/>
      <w:sz w:val="16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8" Type="http://schemas.openxmlformats.org/officeDocument/2006/relationships/endnotes" Target="endnotes.xml"/><Relationship Id="rId51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49C81-712E-45D8-A922-8C7A7C89B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B5E9AFFF</Template>
  <TotalTime>56</TotalTime>
  <Pages>10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Mason</dc:creator>
  <cp:keywords/>
  <cp:lastModifiedBy>Miss Mason</cp:lastModifiedBy>
  <cp:revision>10</cp:revision>
  <cp:lastPrinted>2022-03-22T14:16:00Z</cp:lastPrinted>
  <dcterms:created xsi:type="dcterms:W3CDTF">2022-08-09T10:03:00Z</dcterms:created>
  <dcterms:modified xsi:type="dcterms:W3CDTF">2022-09-04T15:38:00Z</dcterms:modified>
</cp:coreProperties>
</file>